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10768" w:type="dxa"/>
        <w:jc w:val="center"/>
        <w:tblLayout w:type="fixed"/>
        <w:tblLook w:val="04A0" w:firstRow="1" w:lastRow="0" w:firstColumn="1" w:lastColumn="0" w:noHBand="0" w:noVBand="1"/>
      </w:tblPr>
      <w:tblGrid>
        <w:gridCol w:w="1838"/>
        <w:gridCol w:w="1985"/>
        <w:gridCol w:w="4819"/>
        <w:gridCol w:w="2126"/>
      </w:tblGrid>
      <w:tr w:rsidR="00715C6C" w:rsidRPr="00715C6C" w14:paraId="01006E72" w14:textId="77777777" w:rsidTr="00BA002C">
        <w:trPr>
          <w:jc w:val="center"/>
        </w:trPr>
        <w:tc>
          <w:tcPr>
            <w:tcW w:w="1838" w:type="dxa"/>
            <w:tcBorders>
              <w:right w:val="single" w:sz="4" w:space="0" w:color="auto"/>
            </w:tcBorders>
          </w:tcPr>
          <w:p w14:paraId="4D566FA3" w14:textId="102775CE" w:rsidR="00BA002C" w:rsidRPr="00BA002C" w:rsidRDefault="00BA002C" w:rsidP="00BA002C">
            <w:pPr>
              <w:pStyle w:val="Sansinterligne"/>
              <w:spacing w:before="120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715C6C">
              <w:rPr>
                <w:rFonts w:ascii="Century Gothic" w:hAnsi="Century Gothic"/>
                <w:b/>
                <w:bCs/>
                <w:sz w:val="22"/>
                <w:szCs w:val="22"/>
              </w:rPr>
              <w:t>N°</w:t>
            </w: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  </w:t>
            </w:r>
            <w:r w:rsidRPr="00715C6C">
              <w:rPr>
                <w:rFonts w:ascii="Century Gothic" w:hAnsi="Century Gothic"/>
                <w:b/>
                <w:bCs/>
                <w:sz w:val="22"/>
                <w:szCs w:val="22"/>
              </w:rPr>
              <w:t>de course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A3AEEA" w14:textId="40796BE2" w:rsidR="00715C6C" w:rsidRPr="00715C6C" w:rsidRDefault="00F718F2" w:rsidP="00D950BF">
            <w:pPr>
              <w:pStyle w:val="Sansinterligne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z w:val="24"/>
              </w:rPr>
              <w:drawing>
                <wp:inline distT="0" distB="0" distL="0" distR="0" wp14:anchorId="0D2C8CAE" wp14:editId="752F11EF">
                  <wp:extent cx="1030539" cy="1009650"/>
                  <wp:effectExtent l="0" t="0" r="0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7592" cy="1045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61B878" w14:textId="3312E6BE" w:rsidR="00715C6C" w:rsidRPr="00CB5D87" w:rsidRDefault="00CB5D87" w:rsidP="00CB5D87">
            <w:pPr>
              <w:pStyle w:val="En-tte"/>
              <w:spacing w:before="120"/>
              <w:jc w:val="both"/>
              <w:rPr>
                <w:sz w:val="28"/>
                <w:szCs w:val="28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</w:pPr>
            <w:r w:rsidRPr="00CB5D87">
              <w:rPr>
                <w:sz w:val="28"/>
                <w:szCs w:val="28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  <w:t>1</w:t>
            </w:r>
            <w:r w:rsidR="004331F6">
              <w:rPr>
                <w:sz w:val="28"/>
                <w:szCs w:val="28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  <w:t>1</w:t>
            </w:r>
            <w:r w:rsidRPr="00CB5D87">
              <w:rPr>
                <w:sz w:val="28"/>
                <w:szCs w:val="28"/>
                <w:vertAlign w:val="superscript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  <w:t>ème</w:t>
            </w:r>
            <w:r w:rsidRPr="00CB5D87">
              <w:rPr>
                <w:sz w:val="28"/>
                <w:szCs w:val="28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  <w:t xml:space="preserve"> Winter </w:t>
            </w:r>
            <w:r w:rsidR="00715C6C" w:rsidRPr="00CB5D87">
              <w:rPr>
                <w:sz w:val="28"/>
                <w:szCs w:val="28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  <w:t>Romania Historic Rally</w:t>
            </w:r>
          </w:p>
          <w:p w14:paraId="00478DA6" w14:textId="77777777" w:rsidR="00715C6C" w:rsidRPr="00715C6C" w:rsidRDefault="00715C6C" w:rsidP="00715C6C">
            <w:pPr>
              <w:pStyle w:val="Sansinterligne"/>
              <w:jc w:val="center"/>
              <w:rPr>
                <w:color w:val="FF0000"/>
                <w:sz w:val="32"/>
                <w:szCs w:val="32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</w:pPr>
          </w:p>
          <w:p w14:paraId="08059304" w14:textId="3B78F03B" w:rsidR="00715C6C" w:rsidRPr="00715C6C" w:rsidRDefault="00BA002C" w:rsidP="00BA002C">
            <w:pPr>
              <w:pStyle w:val="Sansinterligne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color w:val="FF0000"/>
                <w:sz w:val="32"/>
                <w:szCs w:val="32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  <w:t xml:space="preserve">   </w:t>
            </w:r>
            <w:r w:rsidR="005E35C6">
              <w:rPr>
                <w:color w:val="FF0000"/>
                <w:sz w:val="32"/>
                <w:szCs w:val="32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  <w:t>1</w:t>
            </w:r>
            <w:r w:rsidR="004331F6">
              <w:rPr>
                <w:color w:val="FF0000"/>
                <w:sz w:val="32"/>
                <w:szCs w:val="32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  <w:t>4</w:t>
            </w:r>
            <w:r w:rsidR="00715C6C" w:rsidRPr="00715C6C">
              <w:rPr>
                <w:color w:val="FF0000"/>
                <w:sz w:val="32"/>
                <w:szCs w:val="32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  <w:t xml:space="preserve"> au </w:t>
            </w:r>
            <w:r w:rsidR="00F718F2">
              <w:rPr>
                <w:color w:val="FF0000"/>
                <w:sz w:val="32"/>
                <w:szCs w:val="32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  <w:t>1</w:t>
            </w:r>
            <w:r w:rsidR="004331F6">
              <w:rPr>
                <w:color w:val="FF0000"/>
                <w:sz w:val="32"/>
                <w:szCs w:val="32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  <w:t>6</w:t>
            </w:r>
            <w:r w:rsidR="00715C6C" w:rsidRPr="00715C6C">
              <w:rPr>
                <w:color w:val="FF0000"/>
                <w:sz w:val="32"/>
                <w:szCs w:val="32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  <w:t xml:space="preserve"> janvier 202</w:t>
            </w:r>
            <w:r w:rsidR="004331F6">
              <w:rPr>
                <w:color w:val="FF0000"/>
                <w:sz w:val="32"/>
                <w:szCs w:val="32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  <w:t>7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0D370EF5" w14:textId="77777777" w:rsidR="00BA002C" w:rsidRPr="00715C6C" w:rsidRDefault="00BA002C" w:rsidP="00BA002C">
            <w:pPr>
              <w:pStyle w:val="Sansinterligne"/>
              <w:spacing w:before="120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715C6C">
              <w:rPr>
                <w:rFonts w:ascii="Century Gothic" w:hAnsi="Century Gothic"/>
                <w:b/>
                <w:bCs/>
                <w:sz w:val="22"/>
                <w:szCs w:val="22"/>
              </w:rPr>
              <w:t>N°</w:t>
            </w:r>
          </w:p>
          <w:p w14:paraId="58E5BFEB" w14:textId="144579E4" w:rsidR="00BA002C" w:rsidRPr="00715C6C" w:rsidRDefault="00BA002C" w:rsidP="00BA002C">
            <w:pPr>
              <w:pStyle w:val="Sansinterligne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715C6C">
              <w:rPr>
                <w:rFonts w:ascii="Century Gothic" w:hAnsi="Century Gothic"/>
                <w:b/>
                <w:bCs/>
                <w:sz w:val="22"/>
                <w:szCs w:val="22"/>
              </w:rPr>
              <w:t>d’enregistrement</w:t>
            </w:r>
          </w:p>
        </w:tc>
      </w:tr>
    </w:tbl>
    <w:p w14:paraId="278EA257" w14:textId="37D0DECE" w:rsidR="00715C6C" w:rsidRDefault="00715C6C" w:rsidP="007532E6">
      <w:pPr>
        <w:pStyle w:val="Sansinterligne"/>
        <w:tabs>
          <w:tab w:val="left" w:pos="2552"/>
          <w:tab w:val="left" w:pos="3969"/>
          <w:tab w:val="left" w:pos="6663"/>
        </w:tabs>
        <w:spacing w:before="120" w:after="120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397"/>
        <w:gridCol w:w="2552"/>
        <w:gridCol w:w="2268"/>
        <w:gridCol w:w="2239"/>
      </w:tblGrid>
      <w:tr w:rsidR="00FA0775" w:rsidRPr="00FA0775" w14:paraId="1D8EC1D9" w14:textId="77777777" w:rsidTr="00BE7A7F">
        <w:tc>
          <w:tcPr>
            <w:tcW w:w="3397" w:type="dxa"/>
            <w:shd w:val="clear" w:color="auto" w:fill="F2F2F2" w:themeFill="background1" w:themeFillShade="F2"/>
          </w:tcPr>
          <w:p w14:paraId="27B0851B" w14:textId="77777777" w:rsidR="00FA0775" w:rsidRPr="00FA0775" w:rsidRDefault="00FA0775" w:rsidP="00FA0775">
            <w:pPr>
              <w:pStyle w:val="Sansinterligne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FA0775">
              <w:rPr>
                <w:rFonts w:ascii="Century Gothic" w:hAnsi="Century Gothic"/>
                <w:b/>
                <w:bCs/>
                <w:sz w:val="22"/>
                <w:szCs w:val="22"/>
              </w:rPr>
              <w:t>EQUIPAGE</w:t>
            </w:r>
          </w:p>
          <w:p w14:paraId="6B25A5C3" w14:textId="3F9C07EA" w:rsidR="00FA0775" w:rsidRPr="00FA0775" w:rsidRDefault="00FA0775" w:rsidP="00FA0775">
            <w:pPr>
              <w:pStyle w:val="Sansinterligne"/>
              <w:jc w:val="center"/>
              <w:rPr>
                <w:rFonts w:ascii="Century Gothic" w:hAnsi="Century Gothic"/>
                <w:i/>
                <w:iCs/>
                <w:sz w:val="20"/>
                <w:szCs w:val="20"/>
              </w:rPr>
            </w:pPr>
            <w:r w:rsidRPr="00FA0775">
              <w:rPr>
                <w:rFonts w:ascii="Century Gothic" w:hAnsi="Century Gothic"/>
                <w:i/>
                <w:iCs/>
                <w:sz w:val="20"/>
                <w:szCs w:val="20"/>
              </w:rPr>
              <w:t>Crew / Echipaj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00CBB10F" w14:textId="77777777" w:rsidR="00FA0775" w:rsidRPr="00FA0775" w:rsidRDefault="00FA0775" w:rsidP="00FA0775">
            <w:pPr>
              <w:pStyle w:val="Sansinterligne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FA0775">
              <w:rPr>
                <w:rFonts w:ascii="Century Gothic" w:hAnsi="Century Gothic"/>
                <w:b/>
                <w:bCs/>
                <w:sz w:val="22"/>
                <w:szCs w:val="22"/>
              </w:rPr>
              <w:t>Concurrent</w:t>
            </w:r>
          </w:p>
          <w:p w14:paraId="1E550D46" w14:textId="70BA0AFB" w:rsidR="00FA0775" w:rsidRPr="00FA0775" w:rsidRDefault="00FA0775" w:rsidP="00FA0775">
            <w:pPr>
              <w:pStyle w:val="Sansinterligne"/>
              <w:ind w:left="-108" w:right="-104"/>
              <w:jc w:val="center"/>
              <w:rPr>
                <w:rFonts w:ascii="Century Gothic" w:hAnsi="Century Gothic"/>
                <w:i/>
                <w:iCs/>
                <w:sz w:val="20"/>
                <w:szCs w:val="20"/>
              </w:rPr>
            </w:pPr>
            <w:r w:rsidRPr="00FA0775">
              <w:rPr>
                <w:rFonts w:ascii="Century Gothic" w:hAnsi="Century Gothic"/>
                <w:i/>
                <w:iCs/>
                <w:sz w:val="20"/>
                <w:szCs w:val="20"/>
              </w:rPr>
              <w:t>Competitor / Concurent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4CE7C2C7" w14:textId="19584394" w:rsidR="00FA0775" w:rsidRPr="00FA0775" w:rsidRDefault="00FA0775" w:rsidP="00FA0775">
            <w:pPr>
              <w:pStyle w:val="Sansinterligne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FA0775">
              <w:rPr>
                <w:rFonts w:ascii="Century Gothic" w:hAnsi="Century Gothic"/>
                <w:b/>
                <w:bCs/>
                <w:sz w:val="22"/>
                <w:szCs w:val="22"/>
              </w:rPr>
              <w:t>Pilote</w:t>
            </w:r>
          </w:p>
          <w:p w14:paraId="3FEAEB68" w14:textId="633613FB" w:rsidR="00FA0775" w:rsidRPr="00FA0775" w:rsidRDefault="00FA0775" w:rsidP="00FA0775">
            <w:pPr>
              <w:pStyle w:val="Sansinterligne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FA0775">
              <w:rPr>
                <w:rFonts w:ascii="Century Gothic" w:hAnsi="Century Gothic"/>
                <w:i/>
                <w:iCs/>
                <w:sz w:val="20"/>
                <w:szCs w:val="20"/>
              </w:rPr>
              <w:t>Pilot</w:t>
            </w:r>
          </w:p>
        </w:tc>
        <w:tc>
          <w:tcPr>
            <w:tcW w:w="2239" w:type="dxa"/>
            <w:shd w:val="clear" w:color="auto" w:fill="F2F2F2" w:themeFill="background1" w:themeFillShade="F2"/>
          </w:tcPr>
          <w:p w14:paraId="371E3D39" w14:textId="11998682" w:rsidR="00FA0775" w:rsidRPr="00FA0775" w:rsidRDefault="00FA0775" w:rsidP="00FA0775">
            <w:pPr>
              <w:pStyle w:val="Sansinterligne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FA0775">
              <w:rPr>
                <w:rFonts w:ascii="Century Gothic" w:hAnsi="Century Gothic"/>
                <w:b/>
                <w:bCs/>
                <w:sz w:val="22"/>
                <w:szCs w:val="22"/>
              </w:rPr>
              <w:t>Copilote</w:t>
            </w:r>
          </w:p>
          <w:p w14:paraId="3255B85E" w14:textId="798749F8" w:rsidR="00FA0775" w:rsidRPr="00FA0775" w:rsidRDefault="00FA0775" w:rsidP="00FA0775">
            <w:pPr>
              <w:pStyle w:val="Sansinterligne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FA0775">
              <w:rPr>
                <w:rFonts w:ascii="Century Gothic" w:hAnsi="Century Gothic"/>
                <w:i/>
                <w:iCs/>
                <w:sz w:val="20"/>
                <w:szCs w:val="20"/>
              </w:rPr>
              <w:t>Copilot / Copilotului</w:t>
            </w:r>
          </w:p>
        </w:tc>
      </w:tr>
      <w:tr w:rsidR="00FA0775" w:rsidRPr="00FA0775" w14:paraId="0F9D77E7" w14:textId="77777777" w:rsidTr="00BE7A7F">
        <w:tc>
          <w:tcPr>
            <w:tcW w:w="3397" w:type="dxa"/>
          </w:tcPr>
          <w:p w14:paraId="7A53A3A0" w14:textId="77777777" w:rsidR="00FA0775" w:rsidRPr="00FA0775" w:rsidRDefault="00FA0775" w:rsidP="006C6516">
            <w:pPr>
              <w:pStyle w:val="Sansinterligne"/>
              <w:rPr>
                <w:rFonts w:ascii="Century Gothic" w:hAnsi="Century Gothic"/>
                <w:sz w:val="22"/>
                <w:szCs w:val="22"/>
              </w:rPr>
            </w:pPr>
            <w:r w:rsidRPr="00FA0775">
              <w:rPr>
                <w:rFonts w:ascii="Century Gothic" w:hAnsi="Century Gothic"/>
                <w:b/>
                <w:bCs/>
                <w:sz w:val="22"/>
                <w:szCs w:val="22"/>
              </w:rPr>
              <w:t>NOM</w:t>
            </w:r>
            <w:r w:rsidRPr="00FA0775">
              <w:rPr>
                <w:rFonts w:ascii="Century Gothic" w:hAnsi="Century Gothic"/>
                <w:sz w:val="22"/>
                <w:szCs w:val="22"/>
              </w:rPr>
              <w:t> :</w:t>
            </w:r>
          </w:p>
          <w:p w14:paraId="08AF5131" w14:textId="449EE893" w:rsidR="00FA0775" w:rsidRPr="00FA0775" w:rsidRDefault="00FA0775" w:rsidP="006C6516">
            <w:pPr>
              <w:pStyle w:val="Sansinterligne"/>
              <w:rPr>
                <w:rFonts w:ascii="Century Gothic" w:hAnsi="Century Gothic"/>
                <w:i/>
                <w:iCs/>
                <w:sz w:val="20"/>
                <w:szCs w:val="20"/>
              </w:rPr>
            </w:pPr>
            <w:r w:rsidRPr="00BE7A7F">
              <w:rPr>
                <w:i/>
                <w:iCs/>
                <w:sz w:val="20"/>
                <w:szCs w:val="20"/>
              </w:rPr>
              <w:t>Name / Nume</w:t>
            </w:r>
          </w:p>
        </w:tc>
        <w:tc>
          <w:tcPr>
            <w:tcW w:w="2552" w:type="dxa"/>
          </w:tcPr>
          <w:p w14:paraId="48CA707C" w14:textId="77777777" w:rsidR="00FA0775" w:rsidRPr="00FA0775" w:rsidRDefault="00FA0775" w:rsidP="000F1C1D">
            <w:pPr>
              <w:pStyle w:val="Sansinterligne"/>
              <w:spacing w:before="120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94A1AEB" w14:textId="77777777" w:rsidR="00FA0775" w:rsidRPr="00FA0775" w:rsidRDefault="00FA0775" w:rsidP="000F1C1D">
            <w:pPr>
              <w:pStyle w:val="Sansinterligne"/>
              <w:spacing w:before="120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239" w:type="dxa"/>
          </w:tcPr>
          <w:p w14:paraId="4AF762FE" w14:textId="77777777" w:rsidR="00FA0775" w:rsidRPr="00FA0775" w:rsidRDefault="00FA0775" w:rsidP="000F1C1D">
            <w:pPr>
              <w:pStyle w:val="Sansinterligne"/>
              <w:spacing w:before="120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FA0775" w:rsidRPr="00FA0775" w14:paraId="0ECDF61B" w14:textId="77777777" w:rsidTr="00BE7A7F">
        <w:tc>
          <w:tcPr>
            <w:tcW w:w="3397" w:type="dxa"/>
          </w:tcPr>
          <w:p w14:paraId="2F496B0D" w14:textId="2A1B3DDD" w:rsidR="00FA0775" w:rsidRPr="00FA0775" w:rsidRDefault="00FA0775" w:rsidP="006C6516">
            <w:pPr>
              <w:pStyle w:val="Sansinterligne"/>
              <w:rPr>
                <w:rFonts w:ascii="Century Gothic" w:hAnsi="Century Gothic"/>
                <w:sz w:val="22"/>
                <w:szCs w:val="22"/>
              </w:rPr>
            </w:pPr>
            <w:r w:rsidRPr="00FA0775">
              <w:rPr>
                <w:rFonts w:ascii="Century Gothic" w:hAnsi="Century Gothic"/>
                <w:b/>
                <w:bCs/>
                <w:sz w:val="22"/>
                <w:szCs w:val="22"/>
              </w:rPr>
              <w:t>Prénom(s)</w:t>
            </w:r>
            <w:r w:rsidRPr="00FA0775">
              <w:rPr>
                <w:rFonts w:ascii="Century Gothic" w:hAnsi="Century Gothic"/>
                <w:sz w:val="22"/>
                <w:szCs w:val="22"/>
              </w:rPr>
              <w:t> :</w:t>
            </w:r>
          </w:p>
          <w:p w14:paraId="270D934A" w14:textId="73A1A9F6" w:rsidR="00FA0775" w:rsidRPr="00FA0775" w:rsidRDefault="00FA0775" w:rsidP="006C6516">
            <w:pPr>
              <w:pStyle w:val="Sansinterligne"/>
              <w:rPr>
                <w:rFonts w:ascii="Century Gothic" w:hAnsi="Century Gothic"/>
                <w:sz w:val="24"/>
                <w:szCs w:val="24"/>
              </w:rPr>
            </w:pPr>
            <w:r w:rsidRPr="00BE7A7F">
              <w:rPr>
                <w:i/>
                <w:iCs/>
                <w:sz w:val="20"/>
                <w:szCs w:val="20"/>
              </w:rPr>
              <w:t>First name / Prenume</w:t>
            </w:r>
          </w:p>
        </w:tc>
        <w:tc>
          <w:tcPr>
            <w:tcW w:w="2552" w:type="dxa"/>
          </w:tcPr>
          <w:p w14:paraId="4ED84477" w14:textId="77777777" w:rsidR="00FA0775" w:rsidRPr="00FA0775" w:rsidRDefault="00FA0775" w:rsidP="000F1C1D">
            <w:pPr>
              <w:pStyle w:val="Sansinterligne"/>
              <w:spacing w:before="120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9C7671D" w14:textId="77777777" w:rsidR="00FA0775" w:rsidRPr="00FA0775" w:rsidRDefault="00FA0775" w:rsidP="000F1C1D">
            <w:pPr>
              <w:pStyle w:val="Sansinterligne"/>
              <w:spacing w:before="120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239" w:type="dxa"/>
          </w:tcPr>
          <w:p w14:paraId="51CBB43A" w14:textId="77777777" w:rsidR="00FA0775" w:rsidRPr="00FA0775" w:rsidRDefault="00FA0775" w:rsidP="000F1C1D">
            <w:pPr>
              <w:pStyle w:val="Sansinterligne"/>
              <w:spacing w:before="120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FA0775" w:rsidRPr="00FA0775" w14:paraId="7F2C55BA" w14:textId="77777777" w:rsidTr="00BE7A7F">
        <w:tc>
          <w:tcPr>
            <w:tcW w:w="3397" w:type="dxa"/>
          </w:tcPr>
          <w:p w14:paraId="443E61F0" w14:textId="6346627C" w:rsidR="00FA0775" w:rsidRPr="00FA0775" w:rsidRDefault="00FA0775" w:rsidP="006C6516">
            <w:pPr>
              <w:pStyle w:val="Sansinterligne"/>
              <w:rPr>
                <w:rFonts w:ascii="Century Gothic" w:hAnsi="Century Gothic"/>
                <w:sz w:val="22"/>
                <w:szCs w:val="22"/>
              </w:rPr>
            </w:pPr>
            <w:r w:rsidRPr="00FA0775">
              <w:rPr>
                <w:rFonts w:ascii="Century Gothic" w:hAnsi="Century Gothic"/>
                <w:b/>
                <w:bCs/>
                <w:sz w:val="22"/>
                <w:szCs w:val="22"/>
              </w:rPr>
              <w:t>Nationalité</w:t>
            </w:r>
            <w:r w:rsidRPr="00FA0775">
              <w:rPr>
                <w:rFonts w:ascii="Century Gothic" w:hAnsi="Century Gothic"/>
                <w:sz w:val="22"/>
                <w:szCs w:val="22"/>
              </w:rPr>
              <w:t> :</w:t>
            </w:r>
          </w:p>
          <w:p w14:paraId="0E6725E8" w14:textId="311916E7" w:rsidR="00FA0775" w:rsidRPr="00FA0775" w:rsidRDefault="00FA0775" w:rsidP="006C6516">
            <w:pPr>
              <w:pStyle w:val="Sansinterligne"/>
              <w:rPr>
                <w:rFonts w:ascii="Century Gothic" w:hAnsi="Century Gothic"/>
                <w:sz w:val="24"/>
                <w:szCs w:val="24"/>
              </w:rPr>
            </w:pPr>
            <w:r w:rsidRPr="00BE7A7F">
              <w:rPr>
                <w:i/>
                <w:iCs/>
                <w:sz w:val="20"/>
                <w:szCs w:val="20"/>
              </w:rPr>
              <w:t>Nationality / Nationalitate</w:t>
            </w:r>
          </w:p>
        </w:tc>
        <w:tc>
          <w:tcPr>
            <w:tcW w:w="2552" w:type="dxa"/>
          </w:tcPr>
          <w:p w14:paraId="2625DC52" w14:textId="77777777" w:rsidR="00FA0775" w:rsidRPr="00FA0775" w:rsidRDefault="00FA0775" w:rsidP="000F1C1D">
            <w:pPr>
              <w:pStyle w:val="Sansinterligne"/>
              <w:spacing w:before="120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582019F" w14:textId="77777777" w:rsidR="00FA0775" w:rsidRPr="00FA0775" w:rsidRDefault="00FA0775" w:rsidP="000F1C1D">
            <w:pPr>
              <w:pStyle w:val="Sansinterligne"/>
              <w:spacing w:before="120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239" w:type="dxa"/>
          </w:tcPr>
          <w:p w14:paraId="3784DD58" w14:textId="77777777" w:rsidR="00FA0775" w:rsidRPr="00FA0775" w:rsidRDefault="00FA0775" w:rsidP="000F1C1D">
            <w:pPr>
              <w:pStyle w:val="Sansinterligne"/>
              <w:spacing w:before="120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FA0775" w:rsidRPr="00FA0775" w14:paraId="08C72433" w14:textId="77777777" w:rsidTr="00BE7A7F">
        <w:tc>
          <w:tcPr>
            <w:tcW w:w="3397" w:type="dxa"/>
          </w:tcPr>
          <w:p w14:paraId="2A9061E7" w14:textId="76FA876F" w:rsidR="00FA0775" w:rsidRPr="00FA0775" w:rsidRDefault="00FA0775" w:rsidP="006C6516">
            <w:pPr>
              <w:pStyle w:val="Sansinterligne"/>
              <w:rPr>
                <w:rFonts w:ascii="Century Gothic" w:hAnsi="Century Gothic"/>
                <w:sz w:val="22"/>
                <w:szCs w:val="22"/>
              </w:rPr>
            </w:pPr>
            <w:r w:rsidRPr="00FA0775">
              <w:rPr>
                <w:rFonts w:ascii="Century Gothic" w:hAnsi="Century Gothic"/>
                <w:b/>
                <w:bCs/>
                <w:sz w:val="22"/>
                <w:szCs w:val="22"/>
              </w:rPr>
              <w:t>Sexe</w:t>
            </w:r>
            <w:r w:rsidRPr="00FA0775">
              <w:rPr>
                <w:rFonts w:ascii="Century Gothic" w:hAnsi="Century Gothic"/>
                <w:sz w:val="22"/>
                <w:szCs w:val="22"/>
              </w:rPr>
              <w:t> :</w:t>
            </w:r>
          </w:p>
          <w:p w14:paraId="62E1BBD3" w14:textId="5AA1E230" w:rsidR="00FA0775" w:rsidRPr="00FA0775" w:rsidRDefault="00FA0775" w:rsidP="006C6516">
            <w:pPr>
              <w:pStyle w:val="Sansinterligne"/>
              <w:rPr>
                <w:rFonts w:ascii="Century Gothic" w:hAnsi="Century Gothic"/>
                <w:sz w:val="24"/>
                <w:szCs w:val="24"/>
              </w:rPr>
            </w:pPr>
            <w:r w:rsidRPr="00BE7A7F">
              <w:rPr>
                <w:i/>
                <w:iCs/>
                <w:sz w:val="20"/>
                <w:szCs w:val="20"/>
              </w:rPr>
              <w:t>Sex</w:t>
            </w:r>
          </w:p>
        </w:tc>
        <w:tc>
          <w:tcPr>
            <w:tcW w:w="2552" w:type="dxa"/>
          </w:tcPr>
          <w:p w14:paraId="08EF8637" w14:textId="77777777" w:rsidR="00FA0775" w:rsidRPr="00FA0775" w:rsidRDefault="00FA0775" w:rsidP="000F1C1D">
            <w:pPr>
              <w:pStyle w:val="Sansinterligne"/>
              <w:spacing w:before="120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7FCA96B" w14:textId="77777777" w:rsidR="00FA0775" w:rsidRPr="00FA0775" w:rsidRDefault="00FA0775" w:rsidP="000F1C1D">
            <w:pPr>
              <w:pStyle w:val="Sansinterligne"/>
              <w:spacing w:before="120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239" w:type="dxa"/>
          </w:tcPr>
          <w:p w14:paraId="62FC6BF9" w14:textId="77777777" w:rsidR="00FA0775" w:rsidRPr="00FA0775" w:rsidRDefault="00FA0775" w:rsidP="000F1C1D">
            <w:pPr>
              <w:pStyle w:val="Sansinterligne"/>
              <w:spacing w:before="120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FA0775" w:rsidRPr="00FA0775" w14:paraId="4D8333C7" w14:textId="77777777" w:rsidTr="00BE7A7F">
        <w:tc>
          <w:tcPr>
            <w:tcW w:w="3397" w:type="dxa"/>
          </w:tcPr>
          <w:p w14:paraId="0F6F4460" w14:textId="578D5099" w:rsidR="00FA0775" w:rsidRPr="00FA0775" w:rsidRDefault="00FA0775" w:rsidP="006C6516">
            <w:pPr>
              <w:pStyle w:val="Sansinterligne"/>
              <w:rPr>
                <w:rFonts w:ascii="Century Gothic" w:hAnsi="Century Gothic"/>
                <w:sz w:val="22"/>
                <w:szCs w:val="22"/>
              </w:rPr>
            </w:pPr>
            <w:r w:rsidRPr="00FA0775">
              <w:rPr>
                <w:rFonts w:ascii="Century Gothic" w:hAnsi="Century Gothic"/>
                <w:b/>
                <w:bCs/>
                <w:sz w:val="22"/>
                <w:szCs w:val="22"/>
              </w:rPr>
              <w:t>Date et lieu de naissance</w:t>
            </w:r>
            <w:r w:rsidRPr="00FA0775">
              <w:rPr>
                <w:rFonts w:ascii="Century Gothic" w:hAnsi="Century Gothic"/>
                <w:sz w:val="22"/>
                <w:szCs w:val="22"/>
              </w:rPr>
              <w:t> :</w:t>
            </w:r>
          </w:p>
          <w:p w14:paraId="5AC46BDA" w14:textId="46E5F5F9" w:rsidR="00FA0775" w:rsidRPr="00FA0775" w:rsidRDefault="00FA0775" w:rsidP="006C6516">
            <w:pPr>
              <w:pStyle w:val="Sansinterligne"/>
              <w:rPr>
                <w:rFonts w:ascii="Century Gothic" w:hAnsi="Century Gothic"/>
                <w:sz w:val="24"/>
                <w:szCs w:val="24"/>
              </w:rPr>
            </w:pPr>
            <w:r w:rsidRPr="00BE7A7F">
              <w:rPr>
                <w:i/>
                <w:iCs/>
                <w:sz w:val="20"/>
                <w:szCs w:val="20"/>
              </w:rPr>
              <w:t xml:space="preserve">Date &amp; place of birth / </w:t>
            </w:r>
            <w:r w:rsidR="00BE7A7F">
              <w:rPr>
                <w:i/>
                <w:iCs/>
                <w:sz w:val="20"/>
                <w:szCs w:val="20"/>
              </w:rPr>
              <w:t>Data</w:t>
            </w:r>
            <w:r w:rsidRPr="00BE7A7F">
              <w:rPr>
                <w:i/>
                <w:iCs/>
                <w:sz w:val="20"/>
                <w:szCs w:val="20"/>
              </w:rPr>
              <w:t xml:space="preserve"> si locul nasterri</w:t>
            </w:r>
          </w:p>
        </w:tc>
        <w:tc>
          <w:tcPr>
            <w:tcW w:w="2552" w:type="dxa"/>
          </w:tcPr>
          <w:p w14:paraId="3C6A744B" w14:textId="77777777" w:rsidR="00FA0775" w:rsidRPr="00FA0775" w:rsidRDefault="00FA0775" w:rsidP="000F1C1D">
            <w:pPr>
              <w:pStyle w:val="Sansinterligne"/>
              <w:spacing w:before="120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AFC42E0" w14:textId="77777777" w:rsidR="00FA0775" w:rsidRPr="00FA0775" w:rsidRDefault="00FA0775" w:rsidP="000F1C1D">
            <w:pPr>
              <w:pStyle w:val="Sansinterligne"/>
              <w:spacing w:before="120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239" w:type="dxa"/>
          </w:tcPr>
          <w:p w14:paraId="1A9E7F37" w14:textId="77777777" w:rsidR="00FA0775" w:rsidRPr="00FA0775" w:rsidRDefault="00FA0775" w:rsidP="000F1C1D">
            <w:pPr>
              <w:pStyle w:val="Sansinterligne"/>
              <w:spacing w:before="120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FA0775" w:rsidRPr="00FA0775" w14:paraId="363B104A" w14:textId="77777777" w:rsidTr="00BE7A7F">
        <w:tc>
          <w:tcPr>
            <w:tcW w:w="3397" w:type="dxa"/>
          </w:tcPr>
          <w:p w14:paraId="3D424245" w14:textId="33B36A19" w:rsidR="00FA0775" w:rsidRPr="00BE7A7F" w:rsidRDefault="00FA0775" w:rsidP="006C6516">
            <w:pPr>
              <w:pStyle w:val="Sansinterligne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BE7A7F">
              <w:rPr>
                <w:rFonts w:ascii="Century Gothic" w:hAnsi="Century Gothic"/>
                <w:b/>
                <w:bCs/>
                <w:sz w:val="22"/>
                <w:szCs w:val="22"/>
              </w:rPr>
              <w:t>Adresse</w:t>
            </w:r>
          </w:p>
          <w:p w14:paraId="3D66281E" w14:textId="2B1F5697" w:rsidR="00FA0775" w:rsidRPr="00FA0775" w:rsidRDefault="00BE7A7F" w:rsidP="006C6516">
            <w:pPr>
              <w:pStyle w:val="Sansinterligne"/>
              <w:rPr>
                <w:rFonts w:ascii="Century Gothic" w:hAnsi="Century Gothic"/>
                <w:sz w:val="24"/>
                <w:szCs w:val="24"/>
              </w:rPr>
            </w:pPr>
            <w:r>
              <w:rPr>
                <w:i/>
                <w:iCs/>
                <w:sz w:val="20"/>
                <w:szCs w:val="20"/>
              </w:rPr>
              <w:t>Address / Adressa</w:t>
            </w:r>
          </w:p>
        </w:tc>
        <w:tc>
          <w:tcPr>
            <w:tcW w:w="2552" w:type="dxa"/>
          </w:tcPr>
          <w:p w14:paraId="131DE40A" w14:textId="77777777" w:rsidR="00FA0775" w:rsidRPr="00FA0775" w:rsidRDefault="00FA0775" w:rsidP="000F1C1D">
            <w:pPr>
              <w:pStyle w:val="Sansinterligne"/>
              <w:spacing w:before="120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CC1FEA3" w14:textId="77777777" w:rsidR="00FA0775" w:rsidRPr="00FA0775" w:rsidRDefault="00FA0775" w:rsidP="000F1C1D">
            <w:pPr>
              <w:pStyle w:val="Sansinterligne"/>
              <w:spacing w:before="120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239" w:type="dxa"/>
          </w:tcPr>
          <w:p w14:paraId="3952BD75" w14:textId="77777777" w:rsidR="00FA0775" w:rsidRPr="00FA0775" w:rsidRDefault="00FA0775" w:rsidP="000F1C1D">
            <w:pPr>
              <w:pStyle w:val="Sansinterligne"/>
              <w:spacing w:before="120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FA0775" w:rsidRPr="00FA0775" w14:paraId="2687554D" w14:textId="77777777" w:rsidTr="00BE7A7F">
        <w:tc>
          <w:tcPr>
            <w:tcW w:w="3397" w:type="dxa"/>
          </w:tcPr>
          <w:p w14:paraId="5FAB726C" w14:textId="7D1A5CAE" w:rsidR="00BE7A7F" w:rsidRPr="00BE7A7F" w:rsidRDefault="00BE7A7F" w:rsidP="006C6516">
            <w:pPr>
              <w:pStyle w:val="Sansinterligne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>Code Postal - Ville</w:t>
            </w:r>
          </w:p>
          <w:p w14:paraId="12ECB81C" w14:textId="391AC0EF" w:rsidR="00FA0775" w:rsidRPr="00FA0775" w:rsidRDefault="00BE7A7F" w:rsidP="006C6516">
            <w:pPr>
              <w:pStyle w:val="Sansinterligne"/>
              <w:rPr>
                <w:rFonts w:ascii="Century Gothic" w:hAnsi="Century Gothic"/>
                <w:sz w:val="24"/>
                <w:szCs w:val="24"/>
              </w:rPr>
            </w:pPr>
            <w:r>
              <w:rPr>
                <w:i/>
                <w:iCs/>
                <w:sz w:val="20"/>
                <w:szCs w:val="20"/>
              </w:rPr>
              <w:t>Postal code – City / Cod postal – Oras</w:t>
            </w:r>
          </w:p>
        </w:tc>
        <w:tc>
          <w:tcPr>
            <w:tcW w:w="2552" w:type="dxa"/>
          </w:tcPr>
          <w:p w14:paraId="1E5FB9C1" w14:textId="77777777" w:rsidR="00FA0775" w:rsidRPr="00FA0775" w:rsidRDefault="00FA0775" w:rsidP="000F1C1D">
            <w:pPr>
              <w:pStyle w:val="Sansinterligne"/>
              <w:spacing w:before="120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965E1B3" w14:textId="77777777" w:rsidR="00FA0775" w:rsidRPr="00FA0775" w:rsidRDefault="00FA0775" w:rsidP="000F1C1D">
            <w:pPr>
              <w:pStyle w:val="Sansinterligne"/>
              <w:spacing w:before="120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239" w:type="dxa"/>
          </w:tcPr>
          <w:p w14:paraId="34907FE5" w14:textId="77777777" w:rsidR="00FA0775" w:rsidRPr="00FA0775" w:rsidRDefault="00FA0775" w:rsidP="000F1C1D">
            <w:pPr>
              <w:pStyle w:val="Sansinterligne"/>
              <w:spacing w:before="120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BE7A7F" w:rsidRPr="00FA0775" w14:paraId="589F8174" w14:textId="77777777" w:rsidTr="00BE7A7F">
        <w:tc>
          <w:tcPr>
            <w:tcW w:w="3397" w:type="dxa"/>
          </w:tcPr>
          <w:p w14:paraId="0DDF7040" w14:textId="1473CDD5" w:rsidR="00BE7A7F" w:rsidRDefault="00BE7A7F" w:rsidP="006C6516">
            <w:pPr>
              <w:pStyle w:val="Sansinterligne"/>
              <w:spacing w:before="120" w:after="120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>Téléphone portable / GSM</w:t>
            </w:r>
          </w:p>
        </w:tc>
        <w:tc>
          <w:tcPr>
            <w:tcW w:w="2552" w:type="dxa"/>
          </w:tcPr>
          <w:p w14:paraId="4FE200B8" w14:textId="77777777" w:rsidR="00BE7A7F" w:rsidRPr="00FA0775" w:rsidRDefault="00BE7A7F" w:rsidP="000F1C1D">
            <w:pPr>
              <w:pStyle w:val="Sansinterligne"/>
              <w:spacing w:before="120" w:after="120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C4278E6" w14:textId="77777777" w:rsidR="00BE7A7F" w:rsidRPr="00FA0775" w:rsidRDefault="00BE7A7F" w:rsidP="000F1C1D">
            <w:pPr>
              <w:pStyle w:val="Sansinterligne"/>
              <w:spacing w:before="120" w:after="120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239" w:type="dxa"/>
          </w:tcPr>
          <w:p w14:paraId="0D24D22B" w14:textId="77777777" w:rsidR="00BE7A7F" w:rsidRPr="00FA0775" w:rsidRDefault="00BE7A7F" w:rsidP="000F1C1D">
            <w:pPr>
              <w:pStyle w:val="Sansinterligne"/>
              <w:spacing w:before="120" w:after="120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BE7A7F" w:rsidRPr="00FA0775" w14:paraId="5B4A5CE2" w14:textId="77777777" w:rsidTr="00BE7A7F">
        <w:tc>
          <w:tcPr>
            <w:tcW w:w="3397" w:type="dxa"/>
          </w:tcPr>
          <w:p w14:paraId="56BE605F" w14:textId="0935795C" w:rsidR="00BE7A7F" w:rsidRDefault="00BE7A7F" w:rsidP="006C6516">
            <w:pPr>
              <w:pStyle w:val="Sansinterligne"/>
              <w:spacing w:before="120" w:after="120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>N° appel Whattsapp</w:t>
            </w:r>
          </w:p>
        </w:tc>
        <w:tc>
          <w:tcPr>
            <w:tcW w:w="2552" w:type="dxa"/>
          </w:tcPr>
          <w:p w14:paraId="6083FDF4" w14:textId="77777777" w:rsidR="00BE7A7F" w:rsidRPr="00FA0775" w:rsidRDefault="00BE7A7F" w:rsidP="000F1C1D">
            <w:pPr>
              <w:pStyle w:val="Sansinterligne"/>
              <w:spacing w:before="120" w:after="120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2B26F47" w14:textId="77777777" w:rsidR="00BE7A7F" w:rsidRPr="00FA0775" w:rsidRDefault="00BE7A7F" w:rsidP="000F1C1D">
            <w:pPr>
              <w:pStyle w:val="Sansinterligne"/>
              <w:spacing w:before="120" w:after="120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239" w:type="dxa"/>
          </w:tcPr>
          <w:p w14:paraId="5263D760" w14:textId="77777777" w:rsidR="00BE7A7F" w:rsidRPr="00FA0775" w:rsidRDefault="00BE7A7F" w:rsidP="000F1C1D">
            <w:pPr>
              <w:pStyle w:val="Sansinterligne"/>
              <w:spacing w:before="120" w:after="120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BE7A7F" w:rsidRPr="00FA0775" w14:paraId="526F8AE7" w14:textId="77777777" w:rsidTr="00BE7A7F">
        <w:tc>
          <w:tcPr>
            <w:tcW w:w="3397" w:type="dxa"/>
          </w:tcPr>
          <w:p w14:paraId="77FE2B1F" w14:textId="77777777" w:rsidR="00BE7A7F" w:rsidRDefault="00BE7A7F" w:rsidP="006C6516">
            <w:pPr>
              <w:pStyle w:val="Sansinterligne"/>
              <w:spacing w:before="120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>Email (en lettres majuscules)</w:t>
            </w:r>
          </w:p>
          <w:p w14:paraId="618F1784" w14:textId="6F16F3F0" w:rsidR="00BE7A7F" w:rsidRDefault="00BE7A7F" w:rsidP="006C6516">
            <w:pPr>
              <w:pStyle w:val="Sansinterligne"/>
              <w:spacing w:after="120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i/>
                <w:iCs/>
                <w:sz w:val="20"/>
                <w:szCs w:val="20"/>
              </w:rPr>
              <w:t>In capital letters</w:t>
            </w:r>
            <w:r w:rsidR="000F1C1D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/ </w:t>
            </w:r>
            <w:r w:rsidR="006C6516">
              <w:rPr>
                <w:i/>
                <w:iCs/>
                <w:sz w:val="20"/>
                <w:szCs w:val="20"/>
              </w:rPr>
              <w:t>C</w:t>
            </w:r>
            <w:r>
              <w:rPr>
                <w:i/>
                <w:iCs/>
                <w:sz w:val="20"/>
                <w:szCs w:val="20"/>
              </w:rPr>
              <w:t>u majuscule</w:t>
            </w:r>
          </w:p>
        </w:tc>
        <w:tc>
          <w:tcPr>
            <w:tcW w:w="2552" w:type="dxa"/>
          </w:tcPr>
          <w:p w14:paraId="49860B54" w14:textId="77777777" w:rsidR="00BE7A7F" w:rsidRPr="00FA0775" w:rsidRDefault="00BE7A7F" w:rsidP="000F1C1D">
            <w:pPr>
              <w:pStyle w:val="Sansinterligne"/>
              <w:spacing w:before="120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66D7054" w14:textId="77777777" w:rsidR="00BE7A7F" w:rsidRPr="00FA0775" w:rsidRDefault="00BE7A7F" w:rsidP="000F1C1D">
            <w:pPr>
              <w:pStyle w:val="Sansinterligne"/>
              <w:spacing w:before="120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239" w:type="dxa"/>
          </w:tcPr>
          <w:p w14:paraId="1F7B260D" w14:textId="77777777" w:rsidR="00BE7A7F" w:rsidRPr="00FA0775" w:rsidRDefault="00BE7A7F" w:rsidP="000F1C1D">
            <w:pPr>
              <w:pStyle w:val="Sansinterligne"/>
              <w:spacing w:before="120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BE7A7F" w:rsidRPr="00FA0775" w14:paraId="119790AC" w14:textId="77777777" w:rsidTr="00BE7A7F">
        <w:tc>
          <w:tcPr>
            <w:tcW w:w="3397" w:type="dxa"/>
          </w:tcPr>
          <w:p w14:paraId="1E625647" w14:textId="6E19FB48" w:rsidR="00BE7A7F" w:rsidRDefault="00BE7A7F" w:rsidP="006C6516">
            <w:pPr>
              <w:pStyle w:val="Sansinterligne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>Permis de conduire n°</w:t>
            </w:r>
          </w:p>
          <w:p w14:paraId="62EF03FC" w14:textId="49E21BFF" w:rsidR="00BE7A7F" w:rsidRDefault="00BE7A7F" w:rsidP="006C6516">
            <w:pPr>
              <w:pStyle w:val="Sansinterligne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i/>
                <w:iCs/>
                <w:sz w:val="20"/>
                <w:szCs w:val="20"/>
              </w:rPr>
              <w:t>Driving licence no. / nr. permisului de conducere</w:t>
            </w:r>
          </w:p>
        </w:tc>
        <w:tc>
          <w:tcPr>
            <w:tcW w:w="2552" w:type="dxa"/>
          </w:tcPr>
          <w:p w14:paraId="0678C2DA" w14:textId="77777777" w:rsidR="00BE7A7F" w:rsidRPr="00FA0775" w:rsidRDefault="00BE7A7F" w:rsidP="000F1C1D">
            <w:pPr>
              <w:pStyle w:val="Sansinterligne"/>
              <w:spacing w:before="120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1D7D2AD" w14:textId="77777777" w:rsidR="00BE7A7F" w:rsidRPr="00FA0775" w:rsidRDefault="00BE7A7F" w:rsidP="000F1C1D">
            <w:pPr>
              <w:pStyle w:val="Sansinterligne"/>
              <w:spacing w:before="120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239" w:type="dxa"/>
          </w:tcPr>
          <w:p w14:paraId="2FBA1A81" w14:textId="77777777" w:rsidR="00BE7A7F" w:rsidRPr="00FA0775" w:rsidRDefault="00BE7A7F" w:rsidP="000F1C1D">
            <w:pPr>
              <w:pStyle w:val="Sansinterligne"/>
              <w:spacing w:before="120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BE7A7F" w:rsidRPr="00FA0775" w14:paraId="63B40AF6" w14:textId="77777777" w:rsidTr="00BE7A7F">
        <w:tc>
          <w:tcPr>
            <w:tcW w:w="3397" w:type="dxa"/>
          </w:tcPr>
          <w:p w14:paraId="6AD0B934" w14:textId="0775DEAE" w:rsidR="00BE7A7F" w:rsidRDefault="00BE7A7F" w:rsidP="006C6516">
            <w:pPr>
              <w:pStyle w:val="Sansinterligne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>Délivré à … le …</w:t>
            </w:r>
          </w:p>
          <w:p w14:paraId="582BFE16" w14:textId="22264A95" w:rsidR="00BE7A7F" w:rsidRDefault="00BE7A7F" w:rsidP="006C6516">
            <w:pPr>
              <w:pStyle w:val="Sansinterligne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i/>
                <w:iCs/>
                <w:sz w:val="20"/>
                <w:szCs w:val="20"/>
              </w:rPr>
              <w:t>Issued at…  / Emise</w:t>
            </w:r>
          </w:p>
        </w:tc>
        <w:tc>
          <w:tcPr>
            <w:tcW w:w="2552" w:type="dxa"/>
          </w:tcPr>
          <w:p w14:paraId="2ABF7C2B" w14:textId="77777777" w:rsidR="00BE7A7F" w:rsidRPr="00FA0775" w:rsidRDefault="00BE7A7F" w:rsidP="000F1C1D">
            <w:pPr>
              <w:pStyle w:val="Sansinterligne"/>
              <w:spacing w:before="120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F0B3FDC" w14:textId="77777777" w:rsidR="00BE7A7F" w:rsidRPr="00FA0775" w:rsidRDefault="00BE7A7F" w:rsidP="000F1C1D">
            <w:pPr>
              <w:pStyle w:val="Sansinterligne"/>
              <w:spacing w:before="120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239" w:type="dxa"/>
          </w:tcPr>
          <w:p w14:paraId="3D9DA447" w14:textId="77777777" w:rsidR="00BE7A7F" w:rsidRPr="00FA0775" w:rsidRDefault="00BE7A7F" w:rsidP="000F1C1D">
            <w:pPr>
              <w:pStyle w:val="Sansinterligne"/>
              <w:spacing w:before="120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6C6516" w:rsidRPr="00FA0775" w14:paraId="5740E208" w14:textId="77777777" w:rsidTr="006C6516">
        <w:tc>
          <w:tcPr>
            <w:tcW w:w="3397" w:type="dxa"/>
            <w:tcBorders>
              <w:bottom w:val="single" w:sz="4" w:space="0" w:color="auto"/>
            </w:tcBorders>
          </w:tcPr>
          <w:p w14:paraId="01F84980" w14:textId="264004F4" w:rsidR="006C6516" w:rsidRDefault="006C6516" w:rsidP="006C6516">
            <w:pPr>
              <w:pStyle w:val="Sansinterligne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>Licence n° :</w:t>
            </w:r>
          </w:p>
          <w:p w14:paraId="2D2862C8" w14:textId="0838342F" w:rsidR="006C6516" w:rsidRPr="006C6516" w:rsidRDefault="006C6516" w:rsidP="006C6516">
            <w:pPr>
              <w:pStyle w:val="PrformatHTML"/>
              <w:shd w:val="clear" w:color="auto" w:fill="F8F9FA"/>
              <w:rPr>
                <w:rFonts w:asciiTheme="minorHAnsi" w:eastAsia="Calibri" w:hAnsiTheme="minorHAnsi" w:cs="Calibri"/>
                <w:i/>
                <w:iCs/>
                <w:lang w:val="fr-FR" w:eastAsia="en-US"/>
              </w:rPr>
            </w:pPr>
            <w:r w:rsidRPr="006C6516">
              <w:rPr>
                <w:rFonts w:asciiTheme="minorHAnsi" w:eastAsia="Calibri" w:hAnsiTheme="minorHAnsi" w:cs="Calibri"/>
                <w:i/>
                <w:iCs/>
                <w:lang w:val="fr-FR" w:eastAsia="en-US"/>
              </w:rPr>
              <w:t xml:space="preserve">License no.  / </w:t>
            </w:r>
            <w:r>
              <w:rPr>
                <w:rFonts w:asciiTheme="minorHAnsi" w:eastAsia="Calibri" w:hAnsiTheme="minorHAnsi" w:cs="Calibri"/>
                <w:i/>
                <w:iCs/>
                <w:lang w:val="fr-FR" w:eastAsia="en-US"/>
              </w:rPr>
              <w:t>N</w:t>
            </w:r>
            <w:r w:rsidRPr="006C6516">
              <w:rPr>
                <w:rFonts w:asciiTheme="minorHAnsi" w:eastAsia="Calibri" w:hAnsiTheme="minorHAnsi" w:cs="Calibri"/>
                <w:i/>
                <w:iCs/>
                <w:lang w:val="fr-FR" w:eastAsia="en-US"/>
              </w:rPr>
              <w:t>umărul licenței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1625DBE" w14:textId="77777777" w:rsidR="006C6516" w:rsidRPr="00FA0775" w:rsidRDefault="006C6516" w:rsidP="000F1C1D">
            <w:pPr>
              <w:pStyle w:val="Sansinterligne"/>
              <w:spacing w:before="120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5B2E64A" w14:textId="77777777" w:rsidR="006C6516" w:rsidRPr="00FA0775" w:rsidRDefault="006C6516" w:rsidP="000F1C1D">
            <w:pPr>
              <w:pStyle w:val="Sansinterligne"/>
              <w:spacing w:before="120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14:paraId="2B397B6E" w14:textId="77777777" w:rsidR="006C6516" w:rsidRPr="00FA0775" w:rsidRDefault="006C6516" w:rsidP="000F1C1D">
            <w:pPr>
              <w:pStyle w:val="Sansinterligne"/>
              <w:spacing w:before="120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6C6516" w:rsidRPr="00FA0775" w14:paraId="1697652C" w14:textId="77777777" w:rsidTr="006C6516">
        <w:tc>
          <w:tcPr>
            <w:tcW w:w="3397" w:type="dxa"/>
            <w:tcBorders>
              <w:bottom w:val="single" w:sz="4" w:space="0" w:color="auto"/>
            </w:tcBorders>
          </w:tcPr>
          <w:p w14:paraId="4247D604" w14:textId="7ABA2649" w:rsidR="006C6516" w:rsidRDefault="006C6516" w:rsidP="006C6516">
            <w:pPr>
              <w:pStyle w:val="Sansinterligne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>Code ASA / ASN :</w:t>
            </w:r>
          </w:p>
          <w:p w14:paraId="58EA3C4E" w14:textId="6B1F65DE" w:rsidR="006C6516" w:rsidRPr="006C6516" w:rsidRDefault="006C6516" w:rsidP="006C6516">
            <w:pPr>
              <w:pStyle w:val="PrformatHTML"/>
              <w:shd w:val="clear" w:color="auto" w:fill="F8F9FA"/>
              <w:rPr>
                <w:rFonts w:asciiTheme="minorHAnsi" w:eastAsia="Calibri" w:hAnsiTheme="minorHAnsi" w:cs="Calibri"/>
                <w:i/>
                <w:iCs/>
                <w:lang w:val="fr-FR" w:eastAsia="en-US"/>
              </w:rPr>
            </w:pPr>
            <w:r>
              <w:rPr>
                <w:rFonts w:asciiTheme="minorHAnsi" w:eastAsia="Calibri" w:hAnsiTheme="minorHAnsi" w:cs="Calibri"/>
                <w:i/>
                <w:iCs/>
                <w:lang w:val="fr-FR" w:eastAsia="en-US"/>
              </w:rPr>
              <w:t>ASA/ASN code – ASA/ASN cod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2D1868E9" w14:textId="77777777" w:rsidR="006C6516" w:rsidRPr="00FA0775" w:rsidRDefault="006C6516" w:rsidP="000F1C1D">
            <w:pPr>
              <w:pStyle w:val="Sansinterligne"/>
              <w:spacing w:before="120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C7D6DB1" w14:textId="77777777" w:rsidR="006C6516" w:rsidRPr="00FA0775" w:rsidRDefault="006C6516" w:rsidP="000F1C1D">
            <w:pPr>
              <w:pStyle w:val="Sansinterligne"/>
              <w:spacing w:before="120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14:paraId="12E5D7E0" w14:textId="77777777" w:rsidR="006C6516" w:rsidRPr="00FA0775" w:rsidRDefault="006C6516" w:rsidP="000F1C1D">
            <w:pPr>
              <w:pStyle w:val="Sansinterligne"/>
              <w:spacing w:before="120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6C6516" w:rsidRPr="00FA0775" w14:paraId="313F4837" w14:textId="77777777" w:rsidTr="006C6516"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390439" w14:textId="77777777" w:rsidR="006C6516" w:rsidRDefault="006C6516" w:rsidP="006C6516">
            <w:pPr>
              <w:pStyle w:val="Sansinterligne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63BBC5" w14:textId="77777777" w:rsidR="006C6516" w:rsidRPr="00FA0775" w:rsidRDefault="006C6516" w:rsidP="006C6516">
            <w:pPr>
              <w:pStyle w:val="Sansinterligne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277631" w14:textId="77777777" w:rsidR="006C6516" w:rsidRPr="00FA0775" w:rsidRDefault="006C6516" w:rsidP="006C6516">
            <w:pPr>
              <w:pStyle w:val="Sansinterligne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EE18EF" w14:textId="77777777" w:rsidR="006C6516" w:rsidRPr="00FA0775" w:rsidRDefault="006C6516" w:rsidP="006C6516">
            <w:pPr>
              <w:pStyle w:val="Sansinterligne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6C6516" w:rsidRPr="00FA0775" w14:paraId="70EA27CF" w14:textId="77777777" w:rsidTr="00BA002C">
        <w:trPr>
          <w:trHeight w:val="170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443DF" w14:textId="77777777" w:rsidR="006C6516" w:rsidRDefault="006C6516" w:rsidP="006C6516">
            <w:pPr>
              <w:pStyle w:val="Sansinterligne"/>
              <w:rPr>
                <w:rFonts w:ascii="Century Gothic" w:hAnsi="Century Gothic"/>
                <w:b/>
                <w:bCs/>
                <w:color w:val="FF0000"/>
                <w:sz w:val="22"/>
                <w:szCs w:val="22"/>
              </w:rPr>
            </w:pPr>
            <w:r w:rsidRPr="006C6516">
              <w:rPr>
                <w:rFonts w:ascii="Century Gothic" w:hAnsi="Century Gothic"/>
                <w:b/>
                <w:bCs/>
                <w:color w:val="FF0000"/>
                <w:sz w:val="22"/>
                <w:szCs w:val="22"/>
              </w:rPr>
              <w:t>Taille gants (6 à 11)</w:t>
            </w:r>
          </w:p>
          <w:p w14:paraId="41E63085" w14:textId="24041BC2" w:rsidR="006C6516" w:rsidRPr="006C6516" w:rsidRDefault="006C6516" w:rsidP="006C6516">
            <w:pPr>
              <w:pStyle w:val="PrformatHTML"/>
              <w:shd w:val="clear" w:color="auto" w:fill="F8F9FA"/>
              <w:rPr>
                <w:rFonts w:asciiTheme="minorHAnsi" w:eastAsia="Calibri" w:hAnsiTheme="minorHAnsi" w:cs="Calibri"/>
                <w:i/>
                <w:iCs/>
                <w:sz w:val="18"/>
                <w:szCs w:val="28"/>
                <w:lang w:val="fr-FR" w:eastAsia="en-US"/>
              </w:rPr>
            </w:pPr>
            <w:r>
              <w:rPr>
                <w:rFonts w:asciiTheme="minorHAnsi" w:eastAsia="Calibri" w:hAnsiTheme="minorHAnsi" w:cs="Calibri"/>
                <w:i/>
                <w:iCs/>
                <w:lang w:val="fr-FR" w:eastAsia="en-US"/>
              </w:rPr>
              <w:t>Size gloves / M</w:t>
            </w:r>
            <w:r w:rsidRPr="006C6516">
              <w:rPr>
                <w:rFonts w:asciiTheme="minorHAnsi" w:eastAsia="Calibri" w:hAnsiTheme="minorHAnsi" w:cs="Calibri"/>
                <w:i/>
                <w:iCs/>
                <w:lang w:val="fr-FR" w:eastAsia="en-US"/>
              </w:rPr>
              <w:t>ărimea mănușii</w:t>
            </w:r>
            <w:r>
              <w:rPr>
                <w:rFonts w:asciiTheme="minorHAnsi" w:eastAsia="Calibri" w:hAnsiTheme="minorHAnsi" w:cs="Calibri"/>
                <w:i/>
                <w:iCs/>
                <w:sz w:val="18"/>
                <w:szCs w:val="28"/>
                <w:lang w:val="fr-FR" w:eastAsia="en-US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E03383" w14:textId="77777777" w:rsidR="006C6516" w:rsidRPr="00FA0775" w:rsidRDefault="006C6516" w:rsidP="006C6516">
            <w:pPr>
              <w:pStyle w:val="Sansinterligne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DEF4" w:themeFill="accent1" w:themeFillTint="33"/>
          </w:tcPr>
          <w:p w14:paraId="5224F038" w14:textId="77777777" w:rsidR="006C6516" w:rsidRPr="00FA0775" w:rsidRDefault="006C6516" w:rsidP="000F1C1D">
            <w:pPr>
              <w:pStyle w:val="Sansinterligne"/>
              <w:spacing w:before="120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CF8" w:themeFill="accent2" w:themeFillTint="1A"/>
          </w:tcPr>
          <w:p w14:paraId="6E20870E" w14:textId="77777777" w:rsidR="006C6516" w:rsidRPr="00FA0775" w:rsidRDefault="006C6516" w:rsidP="000F1C1D">
            <w:pPr>
              <w:pStyle w:val="Sansinterligne"/>
              <w:spacing w:before="120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6C6516" w:rsidRPr="00FA0775" w14:paraId="1F0C137D" w14:textId="77777777" w:rsidTr="00BA002C">
        <w:trPr>
          <w:trHeight w:val="170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83842" w14:textId="1CDA4048" w:rsidR="006C6516" w:rsidRDefault="006C6516" w:rsidP="006C6516">
            <w:pPr>
              <w:pStyle w:val="Sansinterligne"/>
              <w:rPr>
                <w:rFonts w:ascii="Century Gothic" w:hAnsi="Century Gothic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color w:val="FF0000"/>
                <w:sz w:val="22"/>
                <w:szCs w:val="22"/>
              </w:rPr>
              <w:t>Tour de tête</w:t>
            </w:r>
          </w:p>
          <w:p w14:paraId="0195949C" w14:textId="0B4DA5A5" w:rsidR="006C6516" w:rsidRPr="006C6516" w:rsidRDefault="006C6516" w:rsidP="000F1C1D">
            <w:pPr>
              <w:pStyle w:val="PrformatHTML"/>
              <w:shd w:val="clear" w:color="auto" w:fill="F8F9FA"/>
              <w:rPr>
                <w:rFonts w:ascii="Century Gothic" w:hAnsi="Century Gothic"/>
                <w:b/>
                <w:bCs/>
                <w:color w:val="FF0000"/>
                <w:sz w:val="22"/>
                <w:szCs w:val="22"/>
              </w:rPr>
            </w:pPr>
            <w:r w:rsidRPr="000F1C1D">
              <w:rPr>
                <w:rFonts w:asciiTheme="minorHAnsi" w:eastAsia="Calibri" w:hAnsiTheme="minorHAnsi" w:cs="Calibri"/>
                <w:i/>
                <w:iCs/>
                <w:lang w:val="fr-FR" w:eastAsia="en-US"/>
              </w:rPr>
              <w:t>Head measurement / Màsurare cap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72DF1D" w14:textId="77777777" w:rsidR="006C6516" w:rsidRPr="00FA0775" w:rsidRDefault="006C6516" w:rsidP="006C6516">
            <w:pPr>
              <w:pStyle w:val="Sansinterligne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DEF4" w:themeFill="accent1" w:themeFillTint="33"/>
          </w:tcPr>
          <w:p w14:paraId="6BE64F73" w14:textId="77777777" w:rsidR="006C6516" w:rsidRPr="00FA0775" w:rsidRDefault="006C6516" w:rsidP="000F1C1D">
            <w:pPr>
              <w:pStyle w:val="Sansinterligne"/>
              <w:spacing w:before="120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CF8" w:themeFill="accent2" w:themeFillTint="1A"/>
          </w:tcPr>
          <w:p w14:paraId="7D82D401" w14:textId="77777777" w:rsidR="006C6516" w:rsidRPr="00FA0775" w:rsidRDefault="006C6516" w:rsidP="000F1C1D">
            <w:pPr>
              <w:pStyle w:val="Sansinterligne"/>
              <w:spacing w:before="120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BA002C" w:rsidRPr="00FA0775" w14:paraId="0509FA51" w14:textId="77777777" w:rsidTr="00BA002C">
        <w:trPr>
          <w:trHeight w:val="554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4DF19" w14:textId="77777777" w:rsidR="00BA002C" w:rsidRDefault="00BA002C" w:rsidP="006C6516">
            <w:pPr>
              <w:pStyle w:val="Sansinterligne"/>
              <w:rPr>
                <w:rFonts w:ascii="Century Gothic" w:hAnsi="Century Gothic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color w:val="FF0000"/>
                <w:sz w:val="22"/>
                <w:szCs w:val="22"/>
              </w:rPr>
              <w:t>Taille chemises</w:t>
            </w:r>
          </w:p>
          <w:p w14:paraId="74E6132A" w14:textId="17CFE891" w:rsidR="0083089A" w:rsidRPr="0083089A" w:rsidRDefault="0083089A" w:rsidP="006C6516">
            <w:pPr>
              <w:pStyle w:val="Sansinterligne"/>
              <w:rPr>
                <w:rFonts w:ascii="Century Gothic" w:hAnsi="Century Gothic"/>
                <w:color w:val="FF0000"/>
                <w:sz w:val="22"/>
                <w:szCs w:val="22"/>
              </w:rPr>
            </w:pPr>
            <w:r w:rsidRPr="0083089A">
              <w:rPr>
                <w:rFonts w:ascii="Century Gothic" w:hAnsi="Century Gothic"/>
                <w:szCs w:val="18"/>
              </w:rPr>
              <w:t>Size shirts</w:t>
            </w:r>
            <w:r>
              <w:rPr>
                <w:rFonts w:ascii="Century Gothic" w:hAnsi="Century Gothic"/>
                <w:szCs w:val="18"/>
              </w:rPr>
              <w:t xml:space="preserve"> / Camasi de marime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7A359C" w14:textId="77777777" w:rsidR="00BA002C" w:rsidRPr="00FA0775" w:rsidRDefault="00BA002C" w:rsidP="006C6516">
            <w:pPr>
              <w:pStyle w:val="Sansinterligne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DEF4" w:themeFill="accent1" w:themeFillTint="33"/>
          </w:tcPr>
          <w:p w14:paraId="2067652F" w14:textId="73D40275" w:rsidR="00BA002C" w:rsidRPr="00FA0775" w:rsidRDefault="00BA002C" w:rsidP="000F1C1D">
            <w:pPr>
              <w:pStyle w:val="Sansinterligne"/>
              <w:spacing w:before="120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CF8" w:themeFill="accent2" w:themeFillTint="1A"/>
          </w:tcPr>
          <w:p w14:paraId="39A188CD" w14:textId="77777777" w:rsidR="00BA002C" w:rsidRPr="00FA0775" w:rsidRDefault="00BA002C" w:rsidP="000F1C1D">
            <w:pPr>
              <w:pStyle w:val="Sansinterligne"/>
              <w:spacing w:before="120"/>
              <w:rPr>
                <w:rFonts w:ascii="Century Gothic" w:hAnsi="Century Gothic"/>
                <w:sz w:val="24"/>
                <w:szCs w:val="24"/>
              </w:rPr>
            </w:pPr>
          </w:p>
        </w:tc>
      </w:tr>
    </w:tbl>
    <w:p w14:paraId="027E963E" w14:textId="784CC47F" w:rsidR="00715C6C" w:rsidRDefault="00715C6C" w:rsidP="00E204FF">
      <w:pPr>
        <w:pStyle w:val="Sansinterligne"/>
      </w:pPr>
    </w:p>
    <w:p w14:paraId="341B269C" w14:textId="19BCD9AB" w:rsidR="006C6516" w:rsidRDefault="006C6516" w:rsidP="00A7724A">
      <w:pPr>
        <w:pStyle w:val="Sansinterligne"/>
        <w:numPr>
          <w:ilvl w:val="0"/>
          <w:numId w:val="23"/>
        </w:numPr>
        <w:ind w:left="721" w:hanging="437"/>
        <w:jc w:val="both"/>
        <w:rPr>
          <w:rFonts w:ascii="Century Gothic" w:hAnsi="Century Gothic"/>
          <w:sz w:val="24"/>
          <w:szCs w:val="24"/>
        </w:rPr>
      </w:pPr>
      <w:r w:rsidRPr="00BA002C">
        <w:rPr>
          <w:rFonts w:ascii="Century Gothic" w:hAnsi="Century Gothic"/>
          <w:b/>
          <w:bCs/>
          <w:sz w:val="22"/>
          <w:szCs w:val="22"/>
        </w:rPr>
        <w:t>Je déclare avoir pris connaissance des conditions d’inscription, en accepter les termes et certifie la véracité des informations reprises sur la feuille d’engagement</w:t>
      </w:r>
      <w:r>
        <w:rPr>
          <w:rFonts w:ascii="Century Gothic" w:hAnsi="Century Gothic"/>
          <w:sz w:val="24"/>
          <w:szCs w:val="24"/>
        </w:rPr>
        <w:t>.</w:t>
      </w:r>
    </w:p>
    <w:p w14:paraId="5D8A301F" w14:textId="21BED741" w:rsidR="00A7724A" w:rsidRPr="00A7724A" w:rsidRDefault="004331F6" w:rsidP="00A7724A">
      <w:pPr>
        <w:pStyle w:val="Sansinterligne"/>
        <w:tabs>
          <w:tab w:val="left" w:pos="709"/>
        </w:tabs>
        <w:ind w:left="709" w:hanging="437"/>
        <w:jc w:val="both"/>
        <w:rPr>
          <w:rFonts w:ascii="Century Gothic" w:hAnsi="Century Gothic"/>
          <w:sz w:val="24"/>
          <w:szCs w:val="24"/>
        </w:rPr>
      </w:pPr>
      <w:r>
        <w:pict w14:anchorId="4FB84A8B">
          <v:shape id="Image 23" o:spid="_x0000_i1028" type="#_x0000_t75" style="width:13.5pt;height:9.75pt;visibility:visible;mso-wrap-style:square">
            <v:imagedata r:id="rId11" o:title="924F2521" croptop="15706f" cropbottom="15318f" cropleft="7756f" cropright="7562f"/>
          </v:shape>
        </w:pict>
      </w:r>
      <w:r w:rsidR="00A7724A">
        <w:rPr>
          <w:rFonts w:ascii="Century Gothic" w:hAnsi="Century Gothic"/>
          <w:sz w:val="24"/>
          <w:szCs w:val="24"/>
        </w:rPr>
        <w:tab/>
      </w:r>
      <w:r w:rsidR="00A7724A">
        <w:rPr>
          <w:rFonts w:ascii="Century Gothic" w:hAnsi="Century Gothic"/>
          <w:sz w:val="24"/>
          <w:szCs w:val="24"/>
        </w:rPr>
        <w:tab/>
      </w:r>
      <w:r w:rsidR="00A7724A" w:rsidRPr="00A7724A">
        <w:rPr>
          <w:rFonts w:ascii="Century Gothic" w:hAnsi="Century Gothic"/>
          <w:sz w:val="20"/>
          <w:szCs w:val="20"/>
        </w:rPr>
        <w:t>I have read the registration conditions, accept the terms and certify the veracity of the information given on the commitment form.</w:t>
      </w:r>
    </w:p>
    <w:p w14:paraId="2295BF95" w14:textId="59066E92" w:rsidR="00A7724A" w:rsidRDefault="00A7724A" w:rsidP="00A7724A">
      <w:pPr>
        <w:pStyle w:val="Sansinterligne"/>
        <w:numPr>
          <w:ilvl w:val="0"/>
          <w:numId w:val="24"/>
        </w:numPr>
        <w:tabs>
          <w:tab w:val="clear" w:pos="720"/>
          <w:tab w:val="left" w:pos="709"/>
        </w:tabs>
        <w:ind w:hanging="437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A</w:t>
      </w:r>
      <w:r w:rsidRPr="00A7724A">
        <w:rPr>
          <w:rFonts w:ascii="Century Gothic" w:hAnsi="Century Gothic"/>
          <w:sz w:val="20"/>
          <w:szCs w:val="20"/>
        </w:rPr>
        <w:t>m citit condiţiile de înregistrare, să se accepte termenii şi să certifice veridicitatea formularului de înscriere.</w:t>
      </w:r>
    </w:p>
    <w:p w14:paraId="66CCB5D2" w14:textId="566830E0" w:rsidR="00A7724A" w:rsidRDefault="00A7724A" w:rsidP="00A7724A">
      <w:pPr>
        <w:pStyle w:val="Sansinterligne"/>
        <w:tabs>
          <w:tab w:val="left" w:pos="709"/>
        </w:tabs>
        <w:jc w:val="both"/>
        <w:rPr>
          <w:rFonts w:ascii="Century Gothic" w:hAnsi="Century Gothic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397"/>
        <w:gridCol w:w="2552"/>
        <w:gridCol w:w="2268"/>
        <w:gridCol w:w="2239"/>
      </w:tblGrid>
      <w:tr w:rsidR="00A7724A" w:rsidRPr="00FA0775" w14:paraId="5FBE1786" w14:textId="77777777" w:rsidTr="00A7724A">
        <w:trPr>
          <w:trHeight w:val="883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5E186" w14:textId="3CFC29DB" w:rsidR="00A7724A" w:rsidRPr="00A7724A" w:rsidRDefault="00A7724A" w:rsidP="00D950BF">
            <w:pPr>
              <w:pStyle w:val="PrformatHTML"/>
              <w:shd w:val="clear" w:color="auto" w:fill="F8F9FA"/>
              <w:rPr>
                <w:rFonts w:ascii="Century Gothic" w:eastAsia="Calibri" w:hAnsi="Century Gothic" w:cs="Calibri"/>
                <w:b/>
                <w:bCs/>
                <w:lang w:val="fr-FR" w:eastAsia="en-US"/>
              </w:rPr>
            </w:pPr>
            <w:r w:rsidRPr="00A7724A">
              <w:rPr>
                <w:rFonts w:ascii="Century Gothic" w:eastAsia="Calibri" w:hAnsi="Century Gothic" w:cs="Calibri"/>
                <w:b/>
                <w:bCs/>
                <w:lang w:val="fr-FR" w:eastAsia="en-US"/>
              </w:rPr>
              <w:t>Observ. Vérif. Admin.</w:t>
            </w:r>
          </w:p>
          <w:p w14:paraId="55F327E9" w14:textId="77777777" w:rsidR="00A7724A" w:rsidRDefault="00A7724A" w:rsidP="00D950BF">
            <w:pPr>
              <w:pStyle w:val="PrformatHTML"/>
              <w:shd w:val="clear" w:color="auto" w:fill="F8F9FA"/>
              <w:rPr>
                <w:rFonts w:asciiTheme="minorHAnsi" w:eastAsia="Calibri" w:hAnsiTheme="minorHAnsi" w:cs="Calibri"/>
                <w:i/>
                <w:iCs/>
                <w:sz w:val="18"/>
                <w:szCs w:val="28"/>
                <w:lang w:val="fr-FR" w:eastAsia="en-US"/>
              </w:rPr>
            </w:pPr>
          </w:p>
          <w:p w14:paraId="42B2C3E5" w14:textId="112F12DB" w:rsidR="00A7724A" w:rsidRPr="006C6516" w:rsidRDefault="00A7724A" w:rsidP="00D950BF">
            <w:pPr>
              <w:pStyle w:val="PrformatHTML"/>
              <w:shd w:val="clear" w:color="auto" w:fill="F8F9FA"/>
              <w:rPr>
                <w:rFonts w:asciiTheme="minorHAnsi" w:eastAsia="Calibri" w:hAnsiTheme="minorHAnsi" w:cs="Calibri"/>
                <w:i/>
                <w:iCs/>
                <w:sz w:val="18"/>
                <w:szCs w:val="28"/>
                <w:lang w:val="fr-FR" w:eastAsia="en-US"/>
              </w:rPr>
            </w:pPr>
            <w:r>
              <w:rPr>
                <w:rFonts w:asciiTheme="minorHAnsi" w:eastAsia="Calibri" w:hAnsiTheme="minorHAnsi" w:cs="Calibri"/>
                <w:i/>
                <w:iCs/>
                <w:sz w:val="18"/>
                <w:szCs w:val="28"/>
                <w:lang w:val="fr-FR" w:eastAsia="en-US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11F0F2" w14:textId="4E53C32C" w:rsidR="00A7724A" w:rsidRPr="00A7724A" w:rsidRDefault="00A7724A" w:rsidP="00A7724A">
            <w:pPr>
              <w:pStyle w:val="Sansinterligne"/>
              <w:spacing w:before="120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A7724A">
              <w:rPr>
                <w:rFonts w:ascii="Century Gothic" w:hAnsi="Century Gothic"/>
                <w:b/>
                <w:bCs/>
                <w:sz w:val="24"/>
                <w:szCs w:val="24"/>
              </w:rPr>
              <w:t>Signatures 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66"/>
          </w:tcPr>
          <w:p w14:paraId="4E555C10" w14:textId="77777777" w:rsidR="00A7724A" w:rsidRPr="00FA0775" w:rsidRDefault="00A7724A" w:rsidP="00D950BF">
            <w:pPr>
              <w:pStyle w:val="Sansinterligne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3BB9BE16" w14:textId="77777777" w:rsidR="00A7724A" w:rsidRPr="00FA0775" w:rsidRDefault="00A7724A" w:rsidP="00D950BF">
            <w:pPr>
              <w:pStyle w:val="Sansinterligne"/>
              <w:rPr>
                <w:rFonts w:ascii="Century Gothic" w:hAnsi="Century Gothic"/>
                <w:sz w:val="24"/>
                <w:szCs w:val="24"/>
              </w:rPr>
            </w:pPr>
          </w:p>
        </w:tc>
      </w:tr>
    </w:tbl>
    <w:p w14:paraId="7627D751" w14:textId="77777777" w:rsidR="00A7724A" w:rsidRPr="00A7724A" w:rsidRDefault="00A7724A" w:rsidP="00BA002C">
      <w:pPr>
        <w:pStyle w:val="Sansinterligne"/>
        <w:tabs>
          <w:tab w:val="left" w:pos="709"/>
        </w:tabs>
        <w:jc w:val="both"/>
        <w:rPr>
          <w:rFonts w:ascii="Century Gothic" w:hAnsi="Century Gothic"/>
          <w:sz w:val="20"/>
          <w:szCs w:val="20"/>
        </w:rPr>
      </w:pPr>
    </w:p>
    <w:sectPr w:rsidR="00A7724A" w:rsidRPr="00A7724A" w:rsidSect="00BA002C">
      <w:pgSz w:w="11906" w:h="16838" w:code="9"/>
      <w:pgMar w:top="454" w:right="720" w:bottom="454" w:left="720" w:header="720" w:footer="431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FEB36" w14:textId="77777777" w:rsidR="00E34453" w:rsidRDefault="00E34453" w:rsidP="000172E5">
      <w:pPr>
        <w:spacing w:after="0" w:line="240" w:lineRule="auto"/>
      </w:pPr>
      <w:r>
        <w:separator/>
      </w:r>
    </w:p>
  </w:endnote>
  <w:endnote w:type="continuationSeparator" w:id="0">
    <w:p w14:paraId="5B0D90A0" w14:textId="77777777" w:rsidR="00E34453" w:rsidRDefault="00E34453" w:rsidP="00017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8E08F359-FE26-4D6F-B988-00F925822D35}"/>
    <w:embedBold r:id="rId2" w:fontKey="{921A677A-DDF8-4A17-B203-76AF507626B9}"/>
    <w:embedItalic r:id="rId3" w:fontKey="{02B9B67A-CCF6-420B-BA5B-4434565C92A1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4" w:fontKey="{93B6D57F-1A52-4A2C-9704-0CEFD52251FA}"/>
    <w:embedBold r:id="rId5" w:fontKey="{A6989991-FBD6-4615-839C-2623B9B3D465}"/>
    <w:embedItalic r:id="rId6" w:fontKey="{F987230D-6494-4D62-98D1-CF5959AD3642}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7" w:fontKey="{90A9A46D-F981-406F-B41E-62447A341E9F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8" w:fontKey="{9AB8EC66-9D77-49A2-81E8-2267FC1A375C}"/>
    <w:embedBold r:id="rId9" w:fontKey="{2047C4A8-296A-4ABC-A9C2-EF469D39C1F9}"/>
    <w:embedItalic r:id="rId10" w:fontKey="{5B892DF6-3E4B-41A7-8F41-C05C513F070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67CF9" w14:textId="77777777" w:rsidR="00E34453" w:rsidRDefault="00E34453" w:rsidP="000172E5">
      <w:pPr>
        <w:spacing w:after="0" w:line="240" w:lineRule="auto"/>
      </w:pPr>
      <w:r>
        <w:separator/>
      </w:r>
    </w:p>
  </w:footnote>
  <w:footnote w:type="continuationSeparator" w:id="0">
    <w:p w14:paraId="3AA66BC4" w14:textId="77777777" w:rsidR="00E34453" w:rsidRDefault="00E34453" w:rsidP="000172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68.75pt;height:168.75pt;visibility:visible;mso-wrap-style:square" o:bullet="t">
        <v:imagedata r:id="rId1" o:title="BC50B205" croptop="17018f" cropbottom="16655f" cropleft="7965f" cropright="7605f"/>
      </v:shape>
    </w:pict>
  </w:numPicBullet>
  <w:numPicBullet w:numPicBulletId="1">
    <w:pict>
      <v:shape id="_x0000_i1039" type="#_x0000_t75" style="width:168.75pt;height:168.75pt;visibility:visible;mso-wrap-style:square" o:bullet="t">
        <v:imagedata r:id="rId2" o:title="924F2521" croptop="15706f" cropbottom="15318f" cropleft="7756f" cropright="7562f"/>
      </v:shape>
    </w:pict>
  </w:numPicBullet>
  <w:numPicBullet w:numPicBulletId="2">
    <w:pict>
      <v:shape id="_x0000_i1040" type="#_x0000_t75" alt="Résultat de recherche d'images pour &quot;image drapeau roumain&quot;&quot;" style="width:168.75pt;height:112.5pt;visibility:visible;mso-wrap-style:square" o:bullet="t">
        <v:imagedata r:id="rId3" o:title="Résultat de recherche d'images pour &quot;image drapeau roumain&quot;&quot;"/>
      </v:shape>
    </w:pict>
  </w:numPicBullet>
  <w:abstractNum w:abstractNumId="0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Chapitr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2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Chapitre %1"/>
      <w:lvlJc w:val="left"/>
      <w:pPr>
        <w:ind w:left="360" w:hanging="360"/>
      </w:pPr>
      <w:rPr>
        <w:rFonts w:ascii="Calibri" w:hAnsi="Calibri" w:hint="default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3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4" w15:restartNumberingAfterBreak="0">
    <w:nsid w:val="244A5A0C"/>
    <w:multiLevelType w:val="hybridMultilevel"/>
    <w:tmpl w:val="B53440F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8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DA39EA"/>
    <w:multiLevelType w:val="multilevel"/>
    <w:tmpl w:val="4502D284"/>
    <w:lvl w:ilvl="0">
      <w:start w:val="1"/>
      <w:numFmt w:val="upperLetter"/>
      <w:lvlText w:val="Annexe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0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Chapitre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1" w15:restartNumberingAfterBreak="0">
    <w:nsid w:val="42FE589C"/>
    <w:multiLevelType w:val="hybridMultilevel"/>
    <w:tmpl w:val="4D02A114"/>
    <w:lvl w:ilvl="0" w:tplc="0F406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1B0D70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E581B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76EDD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7C994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53262B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87C92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3E081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22A41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3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247022"/>
    <w:multiLevelType w:val="multilevel"/>
    <w:tmpl w:val="400A361E"/>
    <w:lvl w:ilvl="0">
      <w:start w:val="1"/>
      <w:numFmt w:val="bullet"/>
      <w:pStyle w:val="Listepuces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pStyle w:val="Listepuces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5" w15:restartNumberingAfterBreak="0">
    <w:nsid w:val="48E40A21"/>
    <w:multiLevelType w:val="multilevel"/>
    <w:tmpl w:val="0A165832"/>
    <w:lvl w:ilvl="0">
      <w:start w:val="1"/>
      <w:numFmt w:val="decimal"/>
      <w:pStyle w:val="Listenumros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Listenumros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6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233B26"/>
    <w:multiLevelType w:val="hybridMultilevel"/>
    <w:tmpl w:val="A5F65894"/>
    <w:lvl w:ilvl="0" w:tplc="91D40E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42AA1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8CB8C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54C04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46560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26E78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8D2C7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3CEA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62C426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Listenumrote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DF7B0E"/>
    <w:multiLevelType w:val="multilevel"/>
    <w:tmpl w:val="4BBE41AE"/>
    <w:lvl w:ilvl="0">
      <w:start w:val="1"/>
      <w:numFmt w:val="decimal"/>
      <w:lvlText w:val="Chapitre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Titre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Titre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Titre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Titre9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Chapitre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23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Chapitre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num w:numId="1" w16cid:durableId="803351615">
    <w:abstractNumId w:val="13"/>
  </w:num>
  <w:num w:numId="2" w16cid:durableId="138307217">
    <w:abstractNumId w:val="8"/>
  </w:num>
  <w:num w:numId="3" w16cid:durableId="30107945">
    <w:abstractNumId w:val="18"/>
  </w:num>
  <w:num w:numId="4" w16cid:durableId="1906450048">
    <w:abstractNumId w:val="14"/>
  </w:num>
  <w:num w:numId="5" w16cid:durableId="1731341341">
    <w:abstractNumId w:val="15"/>
  </w:num>
  <w:num w:numId="6" w16cid:durableId="108283026">
    <w:abstractNumId w:val="22"/>
  </w:num>
  <w:num w:numId="7" w16cid:durableId="412439289">
    <w:abstractNumId w:val="7"/>
  </w:num>
  <w:num w:numId="8" w16cid:durableId="1962570283">
    <w:abstractNumId w:val="12"/>
  </w:num>
  <w:num w:numId="9" w16cid:durableId="1443915843">
    <w:abstractNumId w:val="20"/>
  </w:num>
  <w:num w:numId="10" w16cid:durableId="1566525199">
    <w:abstractNumId w:val="1"/>
  </w:num>
  <w:num w:numId="11" w16cid:durableId="2077628214">
    <w:abstractNumId w:val="6"/>
  </w:num>
  <w:num w:numId="12" w16cid:durableId="52002207">
    <w:abstractNumId w:val="0"/>
  </w:num>
  <w:num w:numId="13" w16cid:durableId="584191730">
    <w:abstractNumId w:val="2"/>
  </w:num>
  <w:num w:numId="14" w16cid:durableId="1963269753">
    <w:abstractNumId w:val="10"/>
  </w:num>
  <w:num w:numId="15" w16cid:durableId="2116051538">
    <w:abstractNumId w:val="9"/>
  </w:num>
  <w:num w:numId="16" w16cid:durableId="693120799">
    <w:abstractNumId w:val="19"/>
  </w:num>
  <w:num w:numId="17" w16cid:durableId="971057033">
    <w:abstractNumId w:val="3"/>
  </w:num>
  <w:num w:numId="18" w16cid:durableId="1504904012">
    <w:abstractNumId w:val="24"/>
  </w:num>
  <w:num w:numId="19" w16cid:durableId="1586840024">
    <w:abstractNumId w:val="21"/>
  </w:num>
  <w:num w:numId="20" w16cid:durableId="1899899745">
    <w:abstractNumId w:val="16"/>
  </w:num>
  <w:num w:numId="21" w16cid:durableId="954825685">
    <w:abstractNumId w:val="23"/>
  </w:num>
  <w:num w:numId="22" w16cid:durableId="421029277">
    <w:abstractNumId w:val="5"/>
  </w:num>
  <w:num w:numId="23" w16cid:durableId="1908151221">
    <w:abstractNumId w:val="17"/>
  </w:num>
  <w:num w:numId="24" w16cid:durableId="588543781">
    <w:abstractNumId w:val="11"/>
  </w:num>
  <w:num w:numId="25" w16cid:durableId="532351622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328"/>
    <w:rsid w:val="000172E5"/>
    <w:rsid w:val="00052382"/>
    <w:rsid w:val="00052BEA"/>
    <w:rsid w:val="0006568A"/>
    <w:rsid w:val="00076F0F"/>
    <w:rsid w:val="00084253"/>
    <w:rsid w:val="000A3665"/>
    <w:rsid w:val="000A60BB"/>
    <w:rsid w:val="000B74A4"/>
    <w:rsid w:val="000D1F49"/>
    <w:rsid w:val="000D67C3"/>
    <w:rsid w:val="000F1C1D"/>
    <w:rsid w:val="001036CE"/>
    <w:rsid w:val="001727CA"/>
    <w:rsid w:val="001B663D"/>
    <w:rsid w:val="002164B2"/>
    <w:rsid w:val="002624A2"/>
    <w:rsid w:val="00291567"/>
    <w:rsid w:val="002C56E6"/>
    <w:rsid w:val="00311D4F"/>
    <w:rsid w:val="00344849"/>
    <w:rsid w:val="00361E11"/>
    <w:rsid w:val="003B3B1F"/>
    <w:rsid w:val="003F0847"/>
    <w:rsid w:val="0040090B"/>
    <w:rsid w:val="004331F6"/>
    <w:rsid w:val="0046302A"/>
    <w:rsid w:val="00481328"/>
    <w:rsid w:val="00487D2D"/>
    <w:rsid w:val="004D5D62"/>
    <w:rsid w:val="004E4701"/>
    <w:rsid w:val="00502F75"/>
    <w:rsid w:val="005112D0"/>
    <w:rsid w:val="005751CC"/>
    <w:rsid w:val="00577E06"/>
    <w:rsid w:val="00583334"/>
    <w:rsid w:val="005A3BF7"/>
    <w:rsid w:val="005E35C6"/>
    <w:rsid w:val="005F2035"/>
    <w:rsid w:val="005F7990"/>
    <w:rsid w:val="006145D8"/>
    <w:rsid w:val="00615005"/>
    <w:rsid w:val="0063739C"/>
    <w:rsid w:val="006C6516"/>
    <w:rsid w:val="007147D7"/>
    <w:rsid w:val="00715C6C"/>
    <w:rsid w:val="00721761"/>
    <w:rsid w:val="00745184"/>
    <w:rsid w:val="007532E6"/>
    <w:rsid w:val="00770F25"/>
    <w:rsid w:val="007A1FF2"/>
    <w:rsid w:val="007A35A8"/>
    <w:rsid w:val="007B0A85"/>
    <w:rsid w:val="007C6A52"/>
    <w:rsid w:val="007D63B3"/>
    <w:rsid w:val="007F49CC"/>
    <w:rsid w:val="0082043E"/>
    <w:rsid w:val="0083089A"/>
    <w:rsid w:val="00846B76"/>
    <w:rsid w:val="0088580B"/>
    <w:rsid w:val="008E203A"/>
    <w:rsid w:val="0091229C"/>
    <w:rsid w:val="0093139E"/>
    <w:rsid w:val="00940E73"/>
    <w:rsid w:val="00975907"/>
    <w:rsid w:val="0098597D"/>
    <w:rsid w:val="009D78D4"/>
    <w:rsid w:val="009F619A"/>
    <w:rsid w:val="009F6DDE"/>
    <w:rsid w:val="00A370A8"/>
    <w:rsid w:val="00A709A7"/>
    <w:rsid w:val="00A7724A"/>
    <w:rsid w:val="00A85ADE"/>
    <w:rsid w:val="00AE135B"/>
    <w:rsid w:val="00B337A2"/>
    <w:rsid w:val="00B91697"/>
    <w:rsid w:val="00BA002C"/>
    <w:rsid w:val="00BD4753"/>
    <w:rsid w:val="00BD5CB1"/>
    <w:rsid w:val="00BE62EE"/>
    <w:rsid w:val="00BE7A7F"/>
    <w:rsid w:val="00C003BA"/>
    <w:rsid w:val="00C4602F"/>
    <w:rsid w:val="00C46878"/>
    <w:rsid w:val="00C6231D"/>
    <w:rsid w:val="00C8411B"/>
    <w:rsid w:val="00CB4A51"/>
    <w:rsid w:val="00CB5D87"/>
    <w:rsid w:val="00CD4532"/>
    <w:rsid w:val="00CD47B0"/>
    <w:rsid w:val="00CE6104"/>
    <w:rsid w:val="00CE7918"/>
    <w:rsid w:val="00D06C3D"/>
    <w:rsid w:val="00D16163"/>
    <w:rsid w:val="00DB3FAD"/>
    <w:rsid w:val="00E002E6"/>
    <w:rsid w:val="00E204FF"/>
    <w:rsid w:val="00E34453"/>
    <w:rsid w:val="00E61C09"/>
    <w:rsid w:val="00EB3B58"/>
    <w:rsid w:val="00EC7359"/>
    <w:rsid w:val="00ED2265"/>
    <w:rsid w:val="00ED3AFE"/>
    <w:rsid w:val="00EE3054"/>
    <w:rsid w:val="00F00606"/>
    <w:rsid w:val="00F01256"/>
    <w:rsid w:val="00F02C79"/>
    <w:rsid w:val="00F12965"/>
    <w:rsid w:val="00F206BF"/>
    <w:rsid w:val="00F32937"/>
    <w:rsid w:val="00F37152"/>
    <w:rsid w:val="00F4121D"/>
    <w:rsid w:val="00F718F2"/>
    <w:rsid w:val="00F834F1"/>
    <w:rsid w:val="00F945BD"/>
    <w:rsid w:val="00F95579"/>
    <w:rsid w:val="00FA0775"/>
    <w:rsid w:val="00FC2768"/>
    <w:rsid w:val="00FC7475"/>
    <w:rsid w:val="00FE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8BAEE8"/>
  <w15:chartTrackingRefBased/>
  <w15:docId w15:val="{3BF1718C-6314-4165-9BCB-CD3115425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8"/>
        <w:szCs w:val="28"/>
        <w:lang w:val="fr-FR" w:eastAsia="en-US" w:bidi="ar-SA"/>
      </w:rPr>
    </w:rPrDefault>
    <w:pPrDefault>
      <w:pPr>
        <w:spacing w:after="200" w:line="271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qFormat="1"/>
    <w:lsdException w:name="heading 5" w:semiHidden="1" w:uiPriority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uiPriority w:val="1"/>
    <w:qFormat/>
    <w:rsid w:val="00311D4F"/>
    <w:pPr>
      <w:spacing w:before="200"/>
    </w:pPr>
  </w:style>
  <w:style w:type="paragraph" w:styleId="Titre1">
    <w:name w:val="heading 1"/>
    <w:basedOn w:val="Normal"/>
    <w:link w:val="Titre1Car"/>
    <w:uiPriority w:val="1"/>
    <w:qFormat/>
    <w:rsid w:val="006145D8"/>
    <w:pPr>
      <w:spacing w:before="120" w:after="120" w:line="240" w:lineRule="auto"/>
      <w:outlineLvl w:val="0"/>
    </w:pPr>
    <w:rPr>
      <w:rFonts w:asciiTheme="majorHAnsi" w:hAnsiTheme="majorHAnsi"/>
      <w:b/>
    </w:rPr>
  </w:style>
  <w:style w:type="paragraph" w:styleId="Titre2">
    <w:name w:val="heading 2"/>
    <w:basedOn w:val="Normal"/>
    <w:link w:val="Titre2Car"/>
    <w:uiPriority w:val="1"/>
    <w:semiHidden/>
    <w:qFormat/>
    <w:rsid w:val="00CD4532"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694A77"/>
      <w:sz w:val="32"/>
      <w:szCs w:val="32"/>
      <w:lang w:eastAsia="zh-CN"/>
    </w:rPr>
  </w:style>
  <w:style w:type="paragraph" w:styleId="Titre3">
    <w:name w:val="heading 3"/>
    <w:basedOn w:val="Normal"/>
    <w:next w:val="Normal"/>
    <w:link w:val="Titre3Car"/>
    <w:uiPriority w:val="1"/>
    <w:semiHidden/>
    <w:qFormat/>
    <w:rsid w:val="00CD4532"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694A77"/>
      <w:szCs w:val="27"/>
    </w:rPr>
  </w:style>
  <w:style w:type="paragraph" w:styleId="Titre4">
    <w:name w:val="heading 4"/>
    <w:basedOn w:val="Normal"/>
    <w:link w:val="Titre4Car"/>
    <w:uiPriority w:val="9"/>
    <w:semiHidden/>
    <w:qFormat/>
    <w:rsid w:val="000D1F49"/>
    <w:pPr>
      <w:spacing w:before="184"/>
      <w:outlineLvl w:val="3"/>
    </w:pPr>
    <w:rPr>
      <w:b/>
      <w:sz w:val="25"/>
      <w:szCs w:val="25"/>
    </w:rPr>
  </w:style>
  <w:style w:type="paragraph" w:styleId="Titre5">
    <w:name w:val="heading 5"/>
    <w:basedOn w:val="Titre2"/>
    <w:link w:val="Titre5Car"/>
    <w:uiPriority w:val="1"/>
    <w:semiHidden/>
    <w:qFormat/>
    <w:rsid w:val="000D1F49"/>
    <w:pPr>
      <w:numPr>
        <w:ilvl w:val="4"/>
      </w:numPr>
      <w:spacing w:before="120"/>
      <w:outlineLvl w:val="4"/>
    </w:pPr>
    <w:rPr>
      <w:caps/>
      <w:color w:val="4BACC6"/>
    </w:rPr>
  </w:style>
  <w:style w:type="paragraph" w:styleId="Titre6">
    <w:name w:val="heading 6"/>
    <w:basedOn w:val="Normal"/>
    <w:next w:val="Normal"/>
    <w:link w:val="Titre6Car"/>
    <w:uiPriority w:val="9"/>
    <w:semiHidden/>
    <w:qFormat/>
    <w:rsid w:val="000D1F49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A273B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qFormat/>
    <w:rsid w:val="000D1F49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qFormat/>
    <w:rsid w:val="000D1F4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qFormat/>
    <w:rsid w:val="000D1F4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1"/>
    <w:rsid w:val="006145D8"/>
    <w:rPr>
      <w:rFonts w:asciiTheme="majorHAnsi" w:hAnsiTheme="majorHAnsi"/>
      <w:b/>
    </w:rPr>
  </w:style>
  <w:style w:type="character" w:styleId="Mot-dise">
    <w:name w:val="Hashtag"/>
    <w:basedOn w:val="Policepardfaut"/>
    <w:uiPriority w:val="99"/>
    <w:semiHidden/>
    <w:rsid w:val="00CD4532"/>
    <w:rPr>
      <w:color w:val="2B579A"/>
      <w:shd w:val="clear" w:color="auto" w:fill="E6E6E6"/>
    </w:rPr>
  </w:style>
  <w:style w:type="paragraph" w:customStyle="1" w:styleId="Listenumrote">
    <w:name w:val="Liste numérotée"/>
    <w:basedOn w:val="Normal"/>
    <w:semiHidden/>
    <w:qFormat/>
    <w:rsid w:val="00CD4532"/>
    <w:pPr>
      <w:numPr>
        <w:ilvl w:val="6"/>
        <w:numId w:val="3"/>
      </w:numPr>
      <w:contextualSpacing/>
    </w:pPr>
    <w:rPr>
      <w:b/>
      <w:bCs/>
    </w:rPr>
  </w:style>
  <w:style w:type="paragraph" w:customStyle="1" w:styleId="Pardfaut">
    <w:name w:val="Par défaut"/>
    <w:semiHidden/>
    <w:rsid w:val="0008425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Titre2Car">
    <w:name w:val="Titre 2 Car"/>
    <w:basedOn w:val="Policepardfaut"/>
    <w:link w:val="Titre2"/>
    <w:uiPriority w:val="1"/>
    <w:semiHidden/>
    <w:rsid w:val="006145D8"/>
    <w:rPr>
      <w:b/>
      <w:bCs/>
      <w:color w:val="694A77"/>
      <w:sz w:val="32"/>
      <w:szCs w:val="32"/>
      <w:lang w:eastAsia="zh-CN"/>
    </w:rPr>
  </w:style>
  <w:style w:type="paragraph" w:styleId="Retraitnormal">
    <w:name w:val="Normal Indent"/>
    <w:basedOn w:val="Normal"/>
    <w:uiPriority w:val="99"/>
    <w:rsid w:val="00E204FF"/>
    <w:pPr>
      <w:spacing w:before="120" w:after="0" w:line="240" w:lineRule="auto"/>
      <w:ind w:left="346"/>
    </w:pPr>
  </w:style>
  <w:style w:type="character" w:customStyle="1" w:styleId="Titre3Car">
    <w:name w:val="Titre 3 Car"/>
    <w:basedOn w:val="Policepardfaut"/>
    <w:link w:val="Titre3"/>
    <w:uiPriority w:val="1"/>
    <w:semiHidden/>
    <w:rsid w:val="006145D8"/>
    <w:rPr>
      <w:b/>
      <w:bCs/>
      <w:color w:val="694A77"/>
      <w:szCs w:val="27"/>
    </w:rPr>
  </w:style>
  <w:style w:type="paragraph" w:styleId="TM1">
    <w:name w:val="toc 1"/>
    <w:basedOn w:val="Normal"/>
    <w:next w:val="Normal"/>
    <w:autoRedefine/>
    <w:uiPriority w:val="39"/>
    <w:semiHidden/>
    <w:qFormat/>
    <w:rsid w:val="000D1F49"/>
    <w:pPr>
      <w:tabs>
        <w:tab w:val="left" w:pos="1260"/>
        <w:tab w:val="left" w:pos="1440"/>
        <w:tab w:val="right" w:leader="dot" w:pos="9830"/>
      </w:tabs>
    </w:pPr>
    <w:rPr>
      <w:b/>
      <w:noProof/>
      <w:color w:val="694A77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rsid w:val="000D1F49"/>
    <w:pPr>
      <w:spacing w:before="120"/>
    </w:pPr>
    <w:rPr>
      <w:sz w:val="18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145D8"/>
    <w:rPr>
      <w:sz w:val="18"/>
      <w:szCs w:val="20"/>
    </w:rPr>
  </w:style>
  <w:style w:type="paragraph" w:styleId="Listepuces">
    <w:name w:val="List Bullet"/>
    <w:basedOn w:val="Normal"/>
    <w:uiPriority w:val="99"/>
    <w:semiHidden/>
    <w:rsid w:val="000D1F49"/>
    <w:pPr>
      <w:numPr>
        <w:numId w:val="4"/>
      </w:numPr>
      <w:tabs>
        <w:tab w:val="left" w:pos="720"/>
      </w:tabs>
      <w:spacing w:before="120"/>
    </w:pPr>
  </w:style>
  <w:style w:type="paragraph" w:styleId="Commentaire">
    <w:name w:val="annotation text"/>
    <w:basedOn w:val="Normal"/>
    <w:link w:val="CommentaireCar"/>
    <w:uiPriority w:val="99"/>
    <w:semiHidden/>
    <w:rsid w:val="000D1F49"/>
    <w:rPr>
      <w:szCs w:val="24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D4532"/>
    <w:rPr>
      <w:szCs w:val="24"/>
    </w:rPr>
  </w:style>
  <w:style w:type="paragraph" w:styleId="En-tte">
    <w:name w:val="header"/>
    <w:basedOn w:val="Normal"/>
    <w:link w:val="En-tteCar"/>
    <w:uiPriority w:val="99"/>
    <w:unhideWhenUsed/>
    <w:rsid w:val="007A1FF2"/>
    <w:pPr>
      <w:tabs>
        <w:tab w:val="center" w:pos="4680"/>
        <w:tab w:val="right" w:pos="9360"/>
      </w:tabs>
      <w:spacing w:before="0" w:after="0"/>
    </w:pPr>
    <w:rPr>
      <w:rFonts w:asciiTheme="majorHAnsi" w:eastAsia="Calibri" w:hAnsiTheme="majorHAnsi" w:cs="Times New Roman"/>
      <w:b/>
      <w:noProof/>
      <w:color w:val="731F1C" w:themeColor="accent5"/>
      <w:sz w:val="44"/>
      <w:szCs w:val="24"/>
    </w:rPr>
  </w:style>
  <w:style w:type="character" w:customStyle="1" w:styleId="En-tteCar">
    <w:name w:val="En-tête Car"/>
    <w:basedOn w:val="Policepardfaut"/>
    <w:link w:val="En-tte"/>
    <w:uiPriority w:val="99"/>
    <w:rsid w:val="007A1FF2"/>
    <w:rPr>
      <w:rFonts w:asciiTheme="majorHAnsi" w:eastAsia="Calibri" w:hAnsiTheme="majorHAnsi" w:cs="Times New Roman"/>
      <w:b/>
      <w:noProof/>
      <w:color w:val="731F1C" w:themeColor="accent5"/>
      <w:sz w:val="44"/>
      <w:szCs w:val="24"/>
    </w:rPr>
  </w:style>
  <w:style w:type="paragraph" w:styleId="Pieddepage">
    <w:name w:val="footer"/>
    <w:basedOn w:val="Normal"/>
    <w:link w:val="PieddepageCar"/>
    <w:uiPriority w:val="99"/>
    <w:rsid w:val="00311D4F"/>
    <w:pPr>
      <w:tabs>
        <w:tab w:val="center" w:pos="4680"/>
        <w:tab w:val="right" w:pos="9810"/>
      </w:tabs>
      <w:spacing w:after="0" w:line="240" w:lineRule="auto"/>
    </w:pPr>
    <w:rPr>
      <w:sz w:val="18"/>
      <w:szCs w:val="24"/>
    </w:rPr>
  </w:style>
  <w:style w:type="character" w:customStyle="1" w:styleId="PieddepageCar">
    <w:name w:val="Pied de page Car"/>
    <w:basedOn w:val="Policepardfaut"/>
    <w:link w:val="Pieddepage"/>
    <w:uiPriority w:val="99"/>
    <w:rsid w:val="00311D4F"/>
    <w:rPr>
      <w:sz w:val="18"/>
      <w:szCs w:val="24"/>
    </w:rPr>
  </w:style>
  <w:style w:type="character" w:styleId="Appelnotedebasdep">
    <w:name w:val="footnote reference"/>
    <w:basedOn w:val="Policepardfaut"/>
    <w:uiPriority w:val="99"/>
    <w:semiHidden/>
    <w:rsid w:val="000D1F49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rsid w:val="000D1F49"/>
    <w:rPr>
      <w:sz w:val="18"/>
      <w:szCs w:val="18"/>
    </w:rPr>
  </w:style>
  <w:style w:type="paragraph" w:styleId="Listenumros">
    <w:name w:val="List Number"/>
    <w:basedOn w:val="Normal"/>
    <w:uiPriority w:val="99"/>
    <w:semiHidden/>
    <w:rsid w:val="000D1F49"/>
    <w:pPr>
      <w:numPr>
        <w:numId w:val="5"/>
      </w:numPr>
      <w:spacing w:before="120"/>
    </w:pPr>
  </w:style>
  <w:style w:type="character" w:styleId="Lienhypertexte">
    <w:name w:val="Hyperlink"/>
    <w:basedOn w:val="Policepardfaut"/>
    <w:uiPriority w:val="99"/>
    <w:semiHidden/>
    <w:rsid w:val="000D1F49"/>
    <w:rPr>
      <w:color w:val="BF678E" w:themeColor="hyperlink"/>
      <w:u w:val="singl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D1F4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D1F49"/>
    <w:rPr>
      <w:rFonts w:ascii="Calibri" w:eastAsia="Calibri" w:hAnsi="Calibri" w:cs="Calibri"/>
      <w:b/>
      <w:bCs/>
      <w:sz w:val="22"/>
      <w:szCs w:val="24"/>
    </w:rPr>
  </w:style>
  <w:style w:type="paragraph" w:styleId="Sansinterligne">
    <w:name w:val="No Spacing"/>
    <w:basedOn w:val="Normal"/>
    <w:uiPriority w:val="1"/>
    <w:qFormat/>
    <w:rsid w:val="00311D4F"/>
    <w:pPr>
      <w:widowControl w:val="0"/>
      <w:autoSpaceDE w:val="0"/>
      <w:autoSpaceDN w:val="0"/>
      <w:spacing w:before="0" w:after="0" w:line="240" w:lineRule="auto"/>
    </w:pPr>
    <w:rPr>
      <w:rFonts w:eastAsia="Calibri" w:cs="Calibri"/>
      <w:sz w:val="18"/>
    </w:rPr>
  </w:style>
  <w:style w:type="paragraph" w:styleId="Titre">
    <w:name w:val="Title"/>
    <w:basedOn w:val="Normal"/>
    <w:next w:val="Normal"/>
    <w:link w:val="TitreCar"/>
    <w:uiPriority w:val="10"/>
    <w:semiHidden/>
    <w:qFormat/>
    <w:rsid w:val="000D1F4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semiHidden/>
    <w:rsid w:val="006145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epuces2">
    <w:name w:val="List Bullet 2"/>
    <w:basedOn w:val="Normal"/>
    <w:uiPriority w:val="99"/>
    <w:semiHidden/>
    <w:rsid w:val="000D1F49"/>
    <w:pPr>
      <w:numPr>
        <w:ilvl w:val="1"/>
        <w:numId w:val="4"/>
      </w:numPr>
      <w:spacing w:before="120"/>
    </w:pPr>
  </w:style>
  <w:style w:type="table" w:customStyle="1" w:styleId="Tableaudelafigure">
    <w:name w:val="Tableau de la figure"/>
    <w:basedOn w:val="TableauNormal"/>
    <w:uiPriority w:val="99"/>
    <w:rsid w:val="000D1F49"/>
    <w:tblPr/>
    <w:trPr>
      <w:cantSplit/>
    </w:trPr>
  </w:style>
  <w:style w:type="character" w:customStyle="1" w:styleId="Titre4Car">
    <w:name w:val="Titre 4 Car"/>
    <w:basedOn w:val="Policepardfaut"/>
    <w:link w:val="Titre4"/>
    <w:uiPriority w:val="9"/>
    <w:semiHidden/>
    <w:rsid w:val="006145D8"/>
    <w:rPr>
      <w:b/>
      <w:sz w:val="25"/>
      <w:szCs w:val="25"/>
    </w:rPr>
  </w:style>
  <w:style w:type="character" w:customStyle="1" w:styleId="Titre5Car">
    <w:name w:val="Titre 5 Car"/>
    <w:basedOn w:val="Titre2Car"/>
    <w:link w:val="Titre5"/>
    <w:uiPriority w:val="1"/>
    <w:semiHidden/>
    <w:rsid w:val="006145D8"/>
    <w:rPr>
      <w:b/>
      <w:bCs/>
      <w:caps/>
      <w:color w:val="4BACC6"/>
      <w:sz w:val="32"/>
      <w:szCs w:val="32"/>
      <w:lang w:eastAsia="zh-CN"/>
    </w:rPr>
  </w:style>
  <w:style w:type="character" w:customStyle="1" w:styleId="Titre6Car">
    <w:name w:val="Titre 6 Car"/>
    <w:basedOn w:val="Policepardfaut"/>
    <w:link w:val="Titre6"/>
    <w:uiPriority w:val="9"/>
    <w:semiHidden/>
    <w:rsid w:val="006145D8"/>
    <w:rPr>
      <w:rFonts w:asciiTheme="majorHAnsi" w:eastAsiaTheme="majorEastAsia" w:hAnsiTheme="majorHAnsi" w:cstheme="majorBidi"/>
      <w:color w:val="0A273B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6145D8"/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6145D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6145D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M2">
    <w:name w:val="toc 2"/>
    <w:basedOn w:val="Normal"/>
    <w:next w:val="Normal"/>
    <w:autoRedefine/>
    <w:uiPriority w:val="39"/>
    <w:semiHidden/>
    <w:rsid w:val="000D1F49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TM3">
    <w:name w:val="toc 3"/>
    <w:basedOn w:val="Normal"/>
    <w:next w:val="Normal"/>
    <w:autoRedefine/>
    <w:uiPriority w:val="39"/>
    <w:semiHidden/>
    <w:rsid w:val="000D1F49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:sz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abledesillustrations">
    <w:name w:val="table of figures"/>
    <w:basedOn w:val="Normal"/>
    <w:next w:val="Normal"/>
    <w:uiPriority w:val="99"/>
    <w:semiHidden/>
    <w:rsid w:val="000D1F49"/>
    <w:pPr>
      <w:tabs>
        <w:tab w:val="left" w:pos="1350"/>
        <w:tab w:val="right" w:leader="dot" w:pos="9825"/>
      </w:tabs>
      <w:spacing w:before="120"/>
      <w:ind w:left="1354" w:right="576" w:hanging="1354"/>
    </w:pPr>
    <w:rPr>
      <w:noProof/>
    </w:rPr>
  </w:style>
  <w:style w:type="paragraph" w:styleId="Listenumros2">
    <w:name w:val="List Number 2"/>
    <w:basedOn w:val="Normal"/>
    <w:uiPriority w:val="99"/>
    <w:semiHidden/>
    <w:rsid w:val="000D1F49"/>
    <w:pPr>
      <w:numPr>
        <w:ilvl w:val="1"/>
        <w:numId w:val="5"/>
      </w:numPr>
      <w:spacing w:before="120"/>
    </w:pPr>
  </w:style>
  <w:style w:type="character" w:styleId="Lienhypertextesuivivisit">
    <w:name w:val="FollowedHyperlink"/>
    <w:basedOn w:val="Policepardfaut"/>
    <w:uiPriority w:val="99"/>
    <w:semiHidden/>
    <w:rsid w:val="000D1F49"/>
    <w:rPr>
      <w:color w:val="731F1C" w:themeColor="followedHyperlink"/>
      <w:u w:val="single"/>
    </w:rPr>
  </w:style>
  <w:style w:type="paragraph" w:styleId="NormalWeb">
    <w:name w:val="Normal (Web)"/>
    <w:basedOn w:val="Normal"/>
    <w:uiPriority w:val="99"/>
    <w:semiHidden/>
    <w:rsid w:val="000D1F4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character" w:styleId="Titredulivre">
    <w:name w:val="Book Title"/>
    <w:basedOn w:val="Policepardfaut"/>
    <w:uiPriority w:val="33"/>
    <w:semiHidden/>
    <w:rsid w:val="000D1F49"/>
    <w:rPr>
      <w:b/>
      <w:bCs/>
      <w:i/>
      <w:iCs/>
      <w:spacing w:val="5"/>
    </w:rPr>
  </w:style>
  <w:style w:type="paragraph" w:styleId="En-ttedetabledesmatires">
    <w:name w:val="TOC Heading"/>
    <w:basedOn w:val="Normal"/>
    <w:next w:val="Normal"/>
    <w:autoRedefine/>
    <w:uiPriority w:val="39"/>
    <w:semiHidden/>
    <w:qFormat/>
    <w:rsid w:val="00CD4532"/>
    <w:pPr>
      <w:widowControl w:val="0"/>
      <w:outlineLvl w:val="0"/>
    </w:pPr>
    <w:rPr>
      <w:rFonts w:ascii="Calibri" w:eastAsia="Calibri" w:hAnsi="Calibri" w:cs="Calibri"/>
      <w:b/>
      <w:bCs/>
      <w:color w:val="000000" w:themeColor="text1"/>
      <w:sz w:val="32"/>
      <w:szCs w:val="32"/>
      <w:lang w:eastAsia="zh-CN"/>
    </w:rPr>
  </w:style>
  <w:style w:type="paragraph" w:styleId="Textedemacro">
    <w:name w:val="macro"/>
    <w:link w:val="TextedemacroCar"/>
    <w:uiPriority w:val="99"/>
    <w:semiHidden/>
    <w:rsid w:val="003F08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6145D8"/>
    <w:rPr>
      <w:rFonts w:ascii="Consolas" w:hAnsi="Consolas"/>
      <w:sz w:val="20"/>
      <w:szCs w:val="20"/>
    </w:rPr>
  </w:style>
  <w:style w:type="table" w:styleId="Grilledutableau">
    <w:name w:val="Table Grid"/>
    <w:basedOn w:val="TableauNormal"/>
    <w:rsid w:val="00846B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6145D8"/>
    <w:rPr>
      <w:color w:val="808080"/>
    </w:rPr>
  </w:style>
  <w:style w:type="paragraph" w:styleId="PrformatHTML">
    <w:name w:val="HTML Preformatted"/>
    <w:basedOn w:val="Normal"/>
    <w:link w:val="PrformatHTMLCar"/>
    <w:uiPriority w:val="99"/>
    <w:unhideWhenUsed/>
    <w:rsid w:val="009313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val="fr-BE" w:eastAsia="fr-BE"/>
    </w:rPr>
  </w:style>
  <w:style w:type="character" w:customStyle="1" w:styleId="PrformatHTMLCar">
    <w:name w:val="Préformaté HTML Car"/>
    <w:basedOn w:val="Policepardfaut"/>
    <w:link w:val="PrformatHTML"/>
    <w:uiPriority w:val="99"/>
    <w:rsid w:val="0093139E"/>
    <w:rPr>
      <w:rFonts w:ascii="Courier New" w:eastAsia="Times New Roman" w:hAnsi="Courier New" w:cs="Courier New"/>
      <w:sz w:val="20"/>
      <w:szCs w:val="20"/>
      <w:lang w:val="fr-BE"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8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8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4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stelmans\AppData\Roaming\Microsoft\Templates\Formulaire%20d&#8217;inscription%20repas.dotx" TargetMode="External"/></Relationships>
</file>

<file path=word/theme/theme1.xml><?xml version="1.0" encoding="utf-8"?>
<a:theme xmlns:a="http://schemas.openxmlformats.org/drawingml/2006/main" name="Office Theme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Parent Teacher Forms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0D0F2B8-3BE2-4785-B88D-FED0849B60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AB8A44-026D-4A6E-81CC-41A3BB68D1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7C5EAD-19FF-4FE0-BF07-6EBB5BD2BC3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Formulaire d’inscription repas</Template>
  <TotalTime>3</TotalTime>
  <Pages>1</Pages>
  <Words>223</Words>
  <Characters>1231</Characters>
  <Application>Microsoft Office Word</Application>
  <DocSecurity>0</DocSecurity>
  <Lines>10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Aspromeca</dc:creator>
  <cp:keywords/>
  <dc:description/>
  <cp:lastModifiedBy>PAUL LACOMBE</cp:lastModifiedBy>
  <cp:revision>4</cp:revision>
  <cp:lastPrinted>2025-06-03T16:33:00Z</cp:lastPrinted>
  <dcterms:created xsi:type="dcterms:W3CDTF">2019-11-02T18:59:00Z</dcterms:created>
  <dcterms:modified xsi:type="dcterms:W3CDTF">2026-08-22T13:53:00Z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